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EE4A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 xml:space="preserve">Nazwa ulicy/miejsce  – </w:t>
      </w:r>
      <w:proofErr w:type="spellStart"/>
      <w:r>
        <w:t>Schonów</w:t>
      </w:r>
      <w:proofErr w:type="spellEnd"/>
      <w:r>
        <w:t xml:space="preserve"> Wilhelma i Elżbiety</w:t>
      </w:r>
    </w:p>
    <w:p w14:paraId="1D0A7376" w14:textId="77777777" w:rsidR="00444A08" w:rsidRDefault="00000000">
      <w:pPr>
        <w:pStyle w:val="Standard"/>
        <w:tabs>
          <w:tab w:val="left" w:pos="568"/>
        </w:tabs>
        <w:rPr>
          <w:rFonts w:hint="eastAsia"/>
        </w:rPr>
      </w:pPr>
      <w:r>
        <w:tab/>
        <w:t>Opis zadania – Remont cząstkowy nawierzchni jezdni.</w:t>
      </w:r>
    </w:p>
    <w:p w14:paraId="34FC42E5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4C9F1A8A" w14:textId="77777777" w:rsidR="00444A08" w:rsidRDefault="00000000">
      <w:pPr>
        <w:pStyle w:val="Standard"/>
        <w:tabs>
          <w:tab w:val="left" w:pos="568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2758EC" wp14:editId="1D2D7942">
            <wp:simplePos x="0" y="0"/>
            <wp:positionH relativeFrom="column">
              <wp:posOffset>345960</wp:posOffset>
            </wp:positionH>
            <wp:positionV relativeFrom="paragraph">
              <wp:posOffset>30600</wp:posOffset>
            </wp:positionV>
            <wp:extent cx="5126399" cy="3043080"/>
            <wp:effectExtent l="0" t="0" r="0" b="4920"/>
            <wp:wrapTopAndBottom/>
            <wp:docPr id="56877216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6399" cy="3043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ECA07B0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77959F76" w14:textId="77777777" w:rsidR="00444A08" w:rsidRDefault="00000000">
      <w:pPr>
        <w:pStyle w:val="Standard"/>
        <w:tabs>
          <w:tab w:val="left" w:pos="568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D450DC" wp14:editId="503B8C26">
            <wp:simplePos x="0" y="0"/>
            <wp:positionH relativeFrom="column">
              <wp:posOffset>300240</wp:posOffset>
            </wp:positionH>
            <wp:positionV relativeFrom="paragraph">
              <wp:posOffset>39240</wp:posOffset>
            </wp:positionV>
            <wp:extent cx="5118840" cy="3021480"/>
            <wp:effectExtent l="0" t="0" r="5610" b="7470"/>
            <wp:wrapTopAndBottom/>
            <wp:docPr id="1901418714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840" cy="3021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213585F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7B31FA91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47668682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4343108E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7EDEDD91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46E6F68A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258CF782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2BFFF4DE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1561BCCC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619490E9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1B881A55" w14:textId="77777777" w:rsidR="00444A08" w:rsidRDefault="00444A08">
      <w:pPr>
        <w:pStyle w:val="Standard"/>
        <w:tabs>
          <w:tab w:val="left" w:pos="568"/>
        </w:tabs>
        <w:rPr>
          <w:rFonts w:hint="eastAsia"/>
        </w:rPr>
      </w:pPr>
    </w:p>
    <w:p w14:paraId="4F66E0A1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lastRenderedPageBreak/>
        <w:t>Nazwa ulicy/miejsce  – Słoneczna (tarcza skrzyżowania oraz jezdnia po wodociągach)</w:t>
      </w:r>
    </w:p>
    <w:p w14:paraId="38C471B5" w14:textId="77777777" w:rsidR="00444A08" w:rsidRDefault="00000000">
      <w:pPr>
        <w:pStyle w:val="Standard"/>
        <w:tabs>
          <w:tab w:val="left" w:pos="-321"/>
          <w:tab w:val="left" w:pos="568"/>
        </w:tabs>
        <w:rPr>
          <w:rFonts w:hint="eastAsia"/>
        </w:rPr>
      </w:pPr>
      <w:r>
        <w:t xml:space="preserve">          Opis zadania – Remont cząstkowy nawierzchni jezdni.</w:t>
      </w:r>
    </w:p>
    <w:p w14:paraId="634AF1D6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4D2C8AB7" w14:textId="77777777" w:rsidR="00444A08" w:rsidRDefault="00000000">
      <w:pPr>
        <w:pStyle w:val="Standard"/>
        <w:tabs>
          <w:tab w:val="left" w:pos="-321"/>
          <w:tab w:val="left" w:pos="568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99A27A" wp14:editId="311A1244">
            <wp:simplePos x="0" y="0"/>
            <wp:positionH relativeFrom="column">
              <wp:posOffset>340200</wp:posOffset>
            </wp:positionH>
            <wp:positionV relativeFrom="paragraph">
              <wp:posOffset>114480</wp:posOffset>
            </wp:positionV>
            <wp:extent cx="5234400" cy="2878560"/>
            <wp:effectExtent l="0" t="0" r="4350" b="0"/>
            <wp:wrapTopAndBottom/>
            <wp:docPr id="1463376642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400" cy="2878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0D25E81" w14:textId="77777777" w:rsidR="00444A08" w:rsidRDefault="00000000">
      <w:pPr>
        <w:pStyle w:val="Standard"/>
        <w:tabs>
          <w:tab w:val="left" w:pos="-321"/>
          <w:tab w:val="left" w:pos="568"/>
        </w:tabs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396CAC" wp14:editId="09AC4685">
            <wp:simplePos x="0" y="0"/>
            <wp:positionH relativeFrom="column">
              <wp:posOffset>354240</wp:posOffset>
            </wp:positionH>
            <wp:positionV relativeFrom="paragraph">
              <wp:posOffset>59760</wp:posOffset>
            </wp:positionV>
            <wp:extent cx="5267159" cy="3304079"/>
            <wp:effectExtent l="0" t="0" r="0" b="0"/>
            <wp:wrapTopAndBottom/>
            <wp:docPr id="75772522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159" cy="3304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805467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1332CF95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1F524AA4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3306424E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122A842E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041D8406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7B5E8D34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755BF87A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6458526F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2B5F5EBE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04C26084" w14:textId="77777777" w:rsidR="00444A08" w:rsidRDefault="00444A08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2FFD51FD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lastRenderedPageBreak/>
        <w:t>Nazwa ulicy/miejsce  – Romualda Traugutta</w:t>
      </w:r>
    </w:p>
    <w:p w14:paraId="243F2CEE" w14:textId="77777777" w:rsidR="00444A08" w:rsidRDefault="00000000">
      <w:pPr>
        <w:pStyle w:val="Standard"/>
        <w:rPr>
          <w:rFonts w:hint="eastAsia"/>
        </w:rPr>
      </w:pPr>
      <w:r>
        <w:t xml:space="preserve">         Opis zadania – Remont cząstkowy nawierzchni jezdni – Prace w trakcie realizacji.</w:t>
      </w:r>
    </w:p>
    <w:p w14:paraId="26AB6E05" w14:textId="77777777" w:rsidR="00444A08" w:rsidRDefault="00444A08">
      <w:pPr>
        <w:pStyle w:val="Standard"/>
        <w:rPr>
          <w:rFonts w:hint="eastAsia"/>
        </w:rPr>
      </w:pPr>
    </w:p>
    <w:p w14:paraId="19A87B34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780FAC36" wp14:editId="1BB4FF2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93720" cy="2921039"/>
            <wp:effectExtent l="0" t="0" r="6930" b="0"/>
            <wp:wrapTopAndBottom/>
            <wp:docPr id="851922563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720" cy="29210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F8B3502" w14:textId="77777777" w:rsidR="00444A08" w:rsidRDefault="00000000">
      <w:pPr>
        <w:pStyle w:val="Standard"/>
        <w:rPr>
          <w:rFonts w:hint="eastAsia"/>
        </w:rPr>
      </w:pPr>
      <w:r>
        <w:t xml:space="preserve">   </w:t>
      </w:r>
    </w:p>
    <w:p w14:paraId="4A7D73A1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Stalowa</w:t>
      </w:r>
    </w:p>
    <w:p w14:paraId="49C9C287" w14:textId="77777777" w:rsidR="00444A08" w:rsidRDefault="00000000">
      <w:pPr>
        <w:pStyle w:val="Standard"/>
        <w:rPr>
          <w:rFonts w:hint="eastAsia"/>
        </w:rPr>
      </w:pPr>
      <w:r>
        <w:t xml:space="preserve">         Opis zadania – Remont nawierzchni jezdni.</w:t>
      </w:r>
    </w:p>
    <w:p w14:paraId="5C38831E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3EDFC1B9" wp14:editId="1FDDD159">
            <wp:simplePos x="0" y="0"/>
            <wp:positionH relativeFrom="column">
              <wp:posOffset>449639</wp:posOffset>
            </wp:positionH>
            <wp:positionV relativeFrom="paragraph">
              <wp:posOffset>148680</wp:posOffset>
            </wp:positionV>
            <wp:extent cx="5186520" cy="2743919"/>
            <wp:effectExtent l="0" t="0" r="0" b="0"/>
            <wp:wrapNone/>
            <wp:docPr id="843794954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520" cy="2743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0AFA13" w14:textId="77777777" w:rsidR="00444A08" w:rsidRDefault="00444A08">
      <w:pPr>
        <w:pStyle w:val="Standard"/>
        <w:rPr>
          <w:rFonts w:hint="eastAsia"/>
        </w:rPr>
      </w:pPr>
    </w:p>
    <w:p w14:paraId="6328A57C" w14:textId="77777777" w:rsidR="00444A08" w:rsidRDefault="00444A08">
      <w:pPr>
        <w:pStyle w:val="Standard"/>
        <w:rPr>
          <w:rFonts w:hint="eastAsia"/>
        </w:rPr>
      </w:pPr>
    </w:p>
    <w:p w14:paraId="2961662E" w14:textId="77777777" w:rsidR="00444A08" w:rsidRDefault="00444A08">
      <w:pPr>
        <w:pStyle w:val="Standard"/>
        <w:rPr>
          <w:rFonts w:hint="eastAsia"/>
        </w:rPr>
      </w:pPr>
    </w:p>
    <w:p w14:paraId="1899CE47" w14:textId="77777777" w:rsidR="00444A08" w:rsidRDefault="00444A08">
      <w:pPr>
        <w:pStyle w:val="Standard"/>
        <w:rPr>
          <w:rFonts w:hint="eastAsia"/>
        </w:rPr>
      </w:pPr>
    </w:p>
    <w:p w14:paraId="5F8B2BEB" w14:textId="77777777" w:rsidR="00444A08" w:rsidRDefault="00444A08">
      <w:pPr>
        <w:pStyle w:val="Standard"/>
        <w:rPr>
          <w:rFonts w:hint="eastAsia"/>
        </w:rPr>
      </w:pPr>
    </w:p>
    <w:p w14:paraId="7920C410" w14:textId="77777777" w:rsidR="00444A08" w:rsidRDefault="00444A08">
      <w:pPr>
        <w:pStyle w:val="Standard"/>
        <w:rPr>
          <w:rFonts w:hint="eastAsia"/>
        </w:rPr>
      </w:pPr>
    </w:p>
    <w:p w14:paraId="790E9704" w14:textId="77777777" w:rsidR="00444A08" w:rsidRDefault="00444A08">
      <w:pPr>
        <w:pStyle w:val="Standard"/>
        <w:rPr>
          <w:rFonts w:hint="eastAsia"/>
        </w:rPr>
      </w:pPr>
    </w:p>
    <w:p w14:paraId="3FC46260" w14:textId="77777777" w:rsidR="00444A08" w:rsidRDefault="00444A08">
      <w:pPr>
        <w:pStyle w:val="Standard"/>
        <w:rPr>
          <w:rFonts w:hint="eastAsia"/>
        </w:rPr>
      </w:pPr>
    </w:p>
    <w:p w14:paraId="6BFEC255" w14:textId="77777777" w:rsidR="00444A08" w:rsidRDefault="00444A08">
      <w:pPr>
        <w:pStyle w:val="Standard"/>
        <w:rPr>
          <w:rFonts w:hint="eastAsia"/>
        </w:rPr>
      </w:pPr>
    </w:p>
    <w:p w14:paraId="27721F55" w14:textId="77777777" w:rsidR="00444A08" w:rsidRDefault="00444A08">
      <w:pPr>
        <w:pStyle w:val="Standard"/>
        <w:rPr>
          <w:rFonts w:hint="eastAsia"/>
        </w:rPr>
      </w:pPr>
    </w:p>
    <w:p w14:paraId="6028BB72" w14:textId="77777777" w:rsidR="00444A08" w:rsidRDefault="00444A08">
      <w:pPr>
        <w:pStyle w:val="Standard"/>
        <w:rPr>
          <w:rFonts w:hint="eastAsia"/>
        </w:rPr>
      </w:pPr>
    </w:p>
    <w:p w14:paraId="15ABEDC4" w14:textId="77777777" w:rsidR="00444A08" w:rsidRDefault="00444A08">
      <w:pPr>
        <w:pStyle w:val="Standard"/>
        <w:rPr>
          <w:rFonts w:hint="eastAsia"/>
        </w:rPr>
      </w:pPr>
    </w:p>
    <w:p w14:paraId="7FCD3A83" w14:textId="77777777" w:rsidR="00444A08" w:rsidRDefault="00444A08">
      <w:pPr>
        <w:pStyle w:val="Standard"/>
        <w:rPr>
          <w:rFonts w:hint="eastAsia"/>
        </w:rPr>
      </w:pPr>
    </w:p>
    <w:p w14:paraId="7F4AAA46" w14:textId="77777777" w:rsidR="00444A08" w:rsidRDefault="00444A08">
      <w:pPr>
        <w:pStyle w:val="Standard"/>
        <w:rPr>
          <w:rFonts w:hint="eastAsia"/>
        </w:rPr>
      </w:pPr>
    </w:p>
    <w:p w14:paraId="6E7334D7" w14:textId="77777777" w:rsidR="00444A08" w:rsidRDefault="00444A08">
      <w:pPr>
        <w:pStyle w:val="Standard"/>
        <w:rPr>
          <w:rFonts w:hint="eastAsia"/>
        </w:rPr>
      </w:pPr>
    </w:p>
    <w:p w14:paraId="54BF0E38" w14:textId="77777777" w:rsidR="00444A08" w:rsidRDefault="00444A08">
      <w:pPr>
        <w:pStyle w:val="Standard"/>
        <w:rPr>
          <w:rFonts w:hint="eastAsia"/>
        </w:rPr>
      </w:pPr>
    </w:p>
    <w:p w14:paraId="40916CC2" w14:textId="77777777" w:rsidR="00444A08" w:rsidRDefault="00444A08">
      <w:pPr>
        <w:pStyle w:val="Standard"/>
        <w:rPr>
          <w:rFonts w:hint="eastAsia"/>
        </w:rPr>
      </w:pPr>
    </w:p>
    <w:p w14:paraId="26063654" w14:textId="77777777" w:rsidR="00444A08" w:rsidRDefault="00444A08">
      <w:pPr>
        <w:pStyle w:val="Standard"/>
        <w:rPr>
          <w:rFonts w:hint="eastAsia"/>
        </w:rPr>
      </w:pPr>
    </w:p>
    <w:p w14:paraId="575F04EA" w14:textId="77777777" w:rsidR="00444A08" w:rsidRDefault="00444A08">
      <w:pPr>
        <w:pStyle w:val="Standard"/>
        <w:rPr>
          <w:rFonts w:hint="eastAsia"/>
        </w:rPr>
      </w:pPr>
    </w:p>
    <w:p w14:paraId="734C5B06" w14:textId="77777777" w:rsidR="00444A08" w:rsidRDefault="00444A08">
      <w:pPr>
        <w:pStyle w:val="Standard"/>
        <w:rPr>
          <w:rFonts w:hint="eastAsia"/>
        </w:rPr>
      </w:pPr>
    </w:p>
    <w:p w14:paraId="534CE319" w14:textId="77777777" w:rsidR="00444A08" w:rsidRDefault="00444A08">
      <w:pPr>
        <w:pStyle w:val="Standard"/>
        <w:rPr>
          <w:rFonts w:hint="eastAsia"/>
        </w:rPr>
      </w:pPr>
    </w:p>
    <w:p w14:paraId="47B121E7" w14:textId="77777777" w:rsidR="00444A08" w:rsidRDefault="00444A08">
      <w:pPr>
        <w:pStyle w:val="Standard"/>
        <w:rPr>
          <w:rFonts w:hint="eastAsia"/>
        </w:rPr>
      </w:pPr>
    </w:p>
    <w:p w14:paraId="716E835E" w14:textId="77777777" w:rsidR="00444A08" w:rsidRDefault="00444A08">
      <w:pPr>
        <w:pStyle w:val="Standard"/>
        <w:rPr>
          <w:rFonts w:hint="eastAsia"/>
        </w:rPr>
      </w:pPr>
    </w:p>
    <w:p w14:paraId="37B28EEE" w14:textId="77777777" w:rsidR="00444A08" w:rsidRDefault="00444A08">
      <w:pPr>
        <w:pStyle w:val="Standard"/>
        <w:rPr>
          <w:rFonts w:hint="eastAsia"/>
        </w:rPr>
      </w:pPr>
    </w:p>
    <w:p w14:paraId="58221BF2" w14:textId="77777777" w:rsidR="00444A08" w:rsidRDefault="00444A08">
      <w:pPr>
        <w:pStyle w:val="Standard"/>
        <w:rPr>
          <w:rFonts w:hint="eastAsia"/>
        </w:rPr>
      </w:pPr>
    </w:p>
    <w:p w14:paraId="2F970ACD" w14:textId="77777777" w:rsidR="00444A08" w:rsidRDefault="00444A08">
      <w:pPr>
        <w:pStyle w:val="Standard"/>
        <w:rPr>
          <w:rFonts w:hint="eastAsia"/>
        </w:rPr>
      </w:pPr>
    </w:p>
    <w:p w14:paraId="508625ED" w14:textId="77777777" w:rsidR="00444A08" w:rsidRDefault="00444A08">
      <w:pPr>
        <w:pStyle w:val="Standard"/>
        <w:rPr>
          <w:rFonts w:hint="eastAsia"/>
        </w:rPr>
      </w:pPr>
    </w:p>
    <w:p w14:paraId="4569CB91" w14:textId="77777777" w:rsidR="00444A08" w:rsidRDefault="00444A08">
      <w:pPr>
        <w:pStyle w:val="Standard"/>
        <w:rPr>
          <w:rFonts w:hint="eastAsia"/>
        </w:rPr>
      </w:pPr>
    </w:p>
    <w:p w14:paraId="06B344AF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A4E4A9E" wp14:editId="151348D5">
            <wp:simplePos x="0" y="0"/>
            <wp:positionH relativeFrom="column">
              <wp:posOffset>150480</wp:posOffset>
            </wp:positionH>
            <wp:positionV relativeFrom="paragraph">
              <wp:posOffset>0</wp:posOffset>
            </wp:positionV>
            <wp:extent cx="5752080" cy="3158639"/>
            <wp:effectExtent l="0" t="0" r="1020" b="3661"/>
            <wp:wrapNone/>
            <wp:docPr id="1368488235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2080" cy="315863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265E9A3C" w14:textId="77777777" w:rsidR="00444A08" w:rsidRDefault="00444A08">
      <w:pPr>
        <w:pStyle w:val="Standard"/>
        <w:rPr>
          <w:rFonts w:hint="eastAsia"/>
        </w:rPr>
      </w:pPr>
    </w:p>
    <w:p w14:paraId="164FAD2B" w14:textId="77777777" w:rsidR="00444A08" w:rsidRDefault="00444A08">
      <w:pPr>
        <w:pStyle w:val="Standard"/>
        <w:rPr>
          <w:rFonts w:hint="eastAsia"/>
        </w:rPr>
      </w:pPr>
    </w:p>
    <w:p w14:paraId="09B2F509" w14:textId="77777777" w:rsidR="00444A08" w:rsidRDefault="00444A08">
      <w:pPr>
        <w:pStyle w:val="Standard"/>
        <w:rPr>
          <w:rFonts w:hint="eastAsia"/>
        </w:rPr>
      </w:pPr>
    </w:p>
    <w:p w14:paraId="316F0667" w14:textId="77777777" w:rsidR="00444A08" w:rsidRDefault="00444A08">
      <w:pPr>
        <w:pStyle w:val="Standard"/>
        <w:rPr>
          <w:rFonts w:hint="eastAsia"/>
        </w:rPr>
      </w:pPr>
    </w:p>
    <w:p w14:paraId="0B5576BC" w14:textId="77777777" w:rsidR="00444A08" w:rsidRDefault="00444A08">
      <w:pPr>
        <w:pStyle w:val="Standard"/>
        <w:rPr>
          <w:rFonts w:hint="eastAsia"/>
        </w:rPr>
      </w:pPr>
    </w:p>
    <w:p w14:paraId="68B8D18D" w14:textId="77777777" w:rsidR="00444A08" w:rsidRDefault="00444A08">
      <w:pPr>
        <w:pStyle w:val="Standard"/>
        <w:rPr>
          <w:rFonts w:hint="eastAsia"/>
        </w:rPr>
      </w:pPr>
    </w:p>
    <w:p w14:paraId="154C0476" w14:textId="77777777" w:rsidR="00444A08" w:rsidRDefault="00444A08">
      <w:pPr>
        <w:pStyle w:val="Standard"/>
        <w:rPr>
          <w:rFonts w:hint="eastAsia"/>
        </w:rPr>
      </w:pPr>
    </w:p>
    <w:p w14:paraId="2053EE79" w14:textId="77777777" w:rsidR="00444A08" w:rsidRDefault="00444A08">
      <w:pPr>
        <w:pStyle w:val="Standard"/>
        <w:rPr>
          <w:rFonts w:hint="eastAsia"/>
        </w:rPr>
      </w:pPr>
    </w:p>
    <w:p w14:paraId="4EF055FF" w14:textId="77777777" w:rsidR="00444A08" w:rsidRDefault="00444A08">
      <w:pPr>
        <w:pStyle w:val="Standard"/>
        <w:rPr>
          <w:rFonts w:hint="eastAsia"/>
        </w:rPr>
      </w:pPr>
    </w:p>
    <w:p w14:paraId="752000C2" w14:textId="77777777" w:rsidR="00444A08" w:rsidRDefault="00444A08">
      <w:pPr>
        <w:pStyle w:val="Standard"/>
        <w:rPr>
          <w:rFonts w:hint="eastAsia"/>
        </w:rPr>
      </w:pPr>
    </w:p>
    <w:p w14:paraId="67CA0C9C" w14:textId="77777777" w:rsidR="00444A08" w:rsidRDefault="00444A08">
      <w:pPr>
        <w:pStyle w:val="Standard"/>
        <w:rPr>
          <w:rFonts w:hint="eastAsia"/>
        </w:rPr>
      </w:pPr>
    </w:p>
    <w:p w14:paraId="4D529982" w14:textId="77777777" w:rsidR="00444A08" w:rsidRDefault="00444A08">
      <w:pPr>
        <w:pStyle w:val="Standard"/>
        <w:rPr>
          <w:rFonts w:hint="eastAsia"/>
        </w:rPr>
      </w:pPr>
    </w:p>
    <w:p w14:paraId="74D7EC16" w14:textId="77777777" w:rsidR="00444A08" w:rsidRDefault="00444A08">
      <w:pPr>
        <w:pStyle w:val="Standard"/>
        <w:rPr>
          <w:rFonts w:hint="eastAsia"/>
        </w:rPr>
      </w:pPr>
    </w:p>
    <w:p w14:paraId="1A88FC5C" w14:textId="77777777" w:rsidR="00444A08" w:rsidRDefault="00444A08">
      <w:pPr>
        <w:pStyle w:val="Standard"/>
        <w:rPr>
          <w:rFonts w:hint="eastAsia"/>
        </w:rPr>
      </w:pPr>
    </w:p>
    <w:p w14:paraId="14460C59" w14:textId="77777777" w:rsidR="00444A08" w:rsidRDefault="00444A08">
      <w:pPr>
        <w:pStyle w:val="Standard"/>
        <w:rPr>
          <w:rFonts w:hint="eastAsia"/>
        </w:rPr>
      </w:pPr>
    </w:p>
    <w:p w14:paraId="5E546B47" w14:textId="77777777" w:rsidR="00444A08" w:rsidRDefault="00444A08">
      <w:pPr>
        <w:pStyle w:val="Standard"/>
        <w:rPr>
          <w:rFonts w:hint="eastAsia"/>
        </w:rPr>
      </w:pPr>
    </w:p>
    <w:p w14:paraId="67A45E6E" w14:textId="77777777" w:rsidR="00444A08" w:rsidRDefault="00444A08">
      <w:pPr>
        <w:pStyle w:val="Standard"/>
        <w:rPr>
          <w:rFonts w:hint="eastAsia"/>
        </w:rPr>
      </w:pPr>
    </w:p>
    <w:p w14:paraId="27C7816C" w14:textId="77777777" w:rsidR="00444A08" w:rsidRDefault="00444A08">
      <w:pPr>
        <w:pStyle w:val="Standard"/>
        <w:rPr>
          <w:rFonts w:hint="eastAsia"/>
        </w:rPr>
      </w:pPr>
    </w:p>
    <w:p w14:paraId="2BBCCF72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2FCF05" wp14:editId="1D20F993">
            <wp:simplePos x="0" y="0"/>
            <wp:positionH relativeFrom="column">
              <wp:posOffset>129600</wp:posOffset>
            </wp:positionH>
            <wp:positionV relativeFrom="paragraph">
              <wp:posOffset>160200</wp:posOffset>
            </wp:positionV>
            <wp:extent cx="5737680" cy="3779640"/>
            <wp:effectExtent l="0" t="0" r="0" b="0"/>
            <wp:wrapNone/>
            <wp:docPr id="158602058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680" cy="377964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14:paraId="056F1FA2" w14:textId="77777777" w:rsidR="00444A08" w:rsidRDefault="00444A08">
      <w:pPr>
        <w:pStyle w:val="Standard"/>
        <w:rPr>
          <w:rFonts w:hint="eastAsia"/>
        </w:rPr>
      </w:pPr>
    </w:p>
    <w:p w14:paraId="131D4DD1" w14:textId="77777777" w:rsidR="00444A08" w:rsidRDefault="00444A08">
      <w:pPr>
        <w:pStyle w:val="Standard"/>
        <w:rPr>
          <w:rFonts w:hint="eastAsia"/>
        </w:rPr>
      </w:pPr>
    </w:p>
    <w:p w14:paraId="663EF4BC" w14:textId="77777777" w:rsidR="00444A08" w:rsidRDefault="00444A08">
      <w:pPr>
        <w:pStyle w:val="Standard"/>
        <w:rPr>
          <w:rFonts w:hint="eastAsia"/>
        </w:rPr>
      </w:pPr>
    </w:p>
    <w:p w14:paraId="183FB7C7" w14:textId="77777777" w:rsidR="00444A08" w:rsidRDefault="00444A08">
      <w:pPr>
        <w:pStyle w:val="Standard"/>
        <w:rPr>
          <w:rFonts w:hint="eastAsia"/>
        </w:rPr>
      </w:pPr>
    </w:p>
    <w:p w14:paraId="5F79FAD9" w14:textId="77777777" w:rsidR="00444A08" w:rsidRDefault="00444A08">
      <w:pPr>
        <w:pStyle w:val="Standard"/>
        <w:rPr>
          <w:rFonts w:hint="eastAsia"/>
        </w:rPr>
      </w:pPr>
    </w:p>
    <w:p w14:paraId="65994174" w14:textId="77777777" w:rsidR="00444A08" w:rsidRDefault="00444A08">
      <w:pPr>
        <w:pStyle w:val="Standard"/>
        <w:rPr>
          <w:rFonts w:hint="eastAsia"/>
        </w:rPr>
      </w:pPr>
    </w:p>
    <w:p w14:paraId="4370EB30" w14:textId="77777777" w:rsidR="00444A08" w:rsidRDefault="00444A08">
      <w:pPr>
        <w:pStyle w:val="Standard"/>
        <w:rPr>
          <w:rFonts w:hint="eastAsia"/>
        </w:rPr>
      </w:pPr>
    </w:p>
    <w:p w14:paraId="5DFB676E" w14:textId="77777777" w:rsidR="00444A08" w:rsidRDefault="00444A08">
      <w:pPr>
        <w:pStyle w:val="Standard"/>
        <w:rPr>
          <w:rFonts w:hint="eastAsia"/>
        </w:rPr>
      </w:pPr>
    </w:p>
    <w:p w14:paraId="10BBBC62" w14:textId="77777777" w:rsidR="00444A08" w:rsidRDefault="00444A08">
      <w:pPr>
        <w:pStyle w:val="Standard"/>
        <w:rPr>
          <w:rFonts w:hint="eastAsia"/>
        </w:rPr>
      </w:pPr>
    </w:p>
    <w:p w14:paraId="0D36B1C7" w14:textId="77777777" w:rsidR="00444A08" w:rsidRDefault="00444A08">
      <w:pPr>
        <w:pStyle w:val="Standard"/>
        <w:rPr>
          <w:rFonts w:hint="eastAsia"/>
        </w:rPr>
      </w:pPr>
    </w:p>
    <w:p w14:paraId="064EDF49" w14:textId="77777777" w:rsidR="00444A08" w:rsidRDefault="00444A08">
      <w:pPr>
        <w:pStyle w:val="Standard"/>
        <w:rPr>
          <w:rFonts w:hint="eastAsia"/>
        </w:rPr>
      </w:pPr>
    </w:p>
    <w:p w14:paraId="1AD8ABA5" w14:textId="77777777" w:rsidR="00444A08" w:rsidRDefault="00444A08">
      <w:pPr>
        <w:pStyle w:val="Standard"/>
        <w:rPr>
          <w:rFonts w:hint="eastAsia"/>
        </w:rPr>
      </w:pPr>
    </w:p>
    <w:p w14:paraId="053D8E4B" w14:textId="77777777" w:rsidR="00444A08" w:rsidRDefault="00444A08">
      <w:pPr>
        <w:pStyle w:val="Standard"/>
        <w:rPr>
          <w:rFonts w:hint="eastAsia"/>
        </w:rPr>
      </w:pPr>
    </w:p>
    <w:p w14:paraId="25889350" w14:textId="77777777" w:rsidR="00444A08" w:rsidRDefault="00444A08">
      <w:pPr>
        <w:pStyle w:val="Standard"/>
        <w:rPr>
          <w:rFonts w:hint="eastAsia"/>
        </w:rPr>
      </w:pPr>
    </w:p>
    <w:p w14:paraId="03882328" w14:textId="77777777" w:rsidR="00444A08" w:rsidRDefault="00444A08">
      <w:pPr>
        <w:pStyle w:val="Standard"/>
        <w:rPr>
          <w:rFonts w:hint="eastAsia"/>
        </w:rPr>
      </w:pPr>
    </w:p>
    <w:p w14:paraId="18B966C3" w14:textId="77777777" w:rsidR="00444A08" w:rsidRDefault="00444A08">
      <w:pPr>
        <w:pStyle w:val="Standard"/>
        <w:rPr>
          <w:rFonts w:hint="eastAsia"/>
        </w:rPr>
      </w:pPr>
    </w:p>
    <w:p w14:paraId="1BA80748" w14:textId="77777777" w:rsidR="00444A08" w:rsidRDefault="00444A08">
      <w:pPr>
        <w:pStyle w:val="Standard"/>
        <w:rPr>
          <w:rFonts w:hint="eastAsia"/>
        </w:rPr>
      </w:pPr>
    </w:p>
    <w:p w14:paraId="182C10BA" w14:textId="77777777" w:rsidR="00444A08" w:rsidRDefault="00444A08">
      <w:pPr>
        <w:pStyle w:val="Standard"/>
        <w:rPr>
          <w:rFonts w:hint="eastAsia"/>
        </w:rPr>
      </w:pPr>
    </w:p>
    <w:p w14:paraId="6D8A728E" w14:textId="77777777" w:rsidR="00444A08" w:rsidRDefault="00444A08">
      <w:pPr>
        <w:pStyle w:val="Standard"/>
        <w:rPr>
          <w:rFonts w:hint="eastAsia"/>
        </w:rPr>
      </w:pPr>
    </w:p>
    <w:p w14:paraId="73599A42" w14:textId="77777777" w:rsidR="00444A08" w:rsidRDefault="00444A08">
      <w:pPr>
        <w:pStyle w:val="Standard"/>
        <w:rPr>
          <w:rFonts w:hint="eastAsia"/>
        </w:rPr>
      </w:pPr>
    </w:p>
    <w:p w14:paraId="4F7FCCBD" w14:textId="77777777" w:rsidR="00444A08" w:rsidRDefault="00444A08">
      <w:pPr>
        <w:pStyle w:val="Standard"/>
        <w:rPr>
          <w:rFonts w:hint="eastAsia"/>
        </w:rPr>
      </w:pPr>
    </w:p>
    <w:p w14:paraId="74DE44C0" w14:textId="77777777" w:rsidR="00444A08" w:rsidRDefault="00444A08">
      <w:pPr>
        <w:pStyle w:val="Standard"/>
        <w:rPr>
          <w:rFonts w:hint="eastAsia"/>
        </w:rPr>
      </w:pPr>
    </w:p>
    <w:p w14:paraId="0E006EA4" w14:textId="77777777" w:rsidR="00444A08" w:rsidRDefault="00444A08">
      <w:pPr>
        <w:pStyle w:val="Standard"/>
        <w:rPr>
          <w:rFonts w:hint="eastAsia"/>
        </w:rPr>
      </w:pPr>
    </w:p>
    <w:p w14:paraId="41A14AD7" w14:textId="77777777" w:rsidR="00444A08" w:rsidRDefault="00444A08">
      <w:pPr>
        <w:pStyle w:val="Standard"/>
        <w:rPr>
          <w:rFonts w:hint="eastAsia"/>
        </w:rPr>
      </w:pPr>
    </w:p>
    <w:p w14:paraId="63C0FBF6" w14:textId="77777777" w:rsidR="00444A08" w:rsidRDefault="00444A08">
      <w:pPr>
        <w:pStyle w:val="Standard"/>
        <w:rPr>
          <w:rFonts w:hint="eastAsia"/>
        </w:rPr>
      </w:pPr>
    </w:p>
    <w:p w14:paraId="7D8EEEBF" w14:textId="77777777" w:rsidR="00444A08" w:rsidRDefault="00444A08">
      <w:pPr>
        <w:pStyle w:val="Standard"/>
        <w:rPr>
          <w:rFonts w:hint="eastAsia"/>
        </w:rPr>
      </w:pPr>
    </w:p>
    <w:p w14:paraId="6F6A022E" w14:textId="77777777" w:rsidR="00444A08" w:rsidRDefault="00444A08">
      <w:pPr>
        <w:pStyle w:val="Standard"/>
        <w:rPr>
          <w:rFonts w:hint="eastAsia"/>
        </w:rPr>
      </w:pPr>
    </w:p>
    <w:p w14:paraId="50E29506" w14:textId="77777777" w:rsidR="00444A08" w:rsidRDefault="00444A08">
      <w:pPr>
        <w:pStyle w:val="Standard"/>
        <w:rPr>
          <w:rFonts w:hint="eastAsia"/>
        </w:rPr>
      </w:pPr>
    </w:p>
    <w:p w14:paraId="1F7BD9D4" w14:textId="77777777" w:rsidR="00444A08" w:rsidRDefault="00444A08">
      <w:pPr>
        <w:pStyle w:val="Standard"/>
        <w:rPr>
          <w:rFonts w:hint="eastAsia"/>
        </w:rPr>
      </w:pPr>
    </w:p>
    <w:p w14:paraId="6D605AE7" w14:textId="77777777" w:rsidR="00444A08" w:rsidRDefault="00444A08">
      <w:pPr>
        <w:pStyle w:val="Standard"/>
        <w:rPr>
          <w:rFonts w:hint="eastAsia"/>
        </w:rPr>
      </w:pPr>
    </w:p>
    <w:p w14:paraId="248C354C" w14:textId="77777777" w:rsidR="00444A08" w:rsidRDefault="00444A08">
      <w:pPr>
        <w:pStyle w:val="Standard"/>
        <w:rPr>
          <w:rFonts w:hint="eastAsia"/>
        </w:rPr>
      </w:pPr>
    </w:p>
    <w:p w14:paraId="31E5754F" w14:textId="77777777" w:rsidR="00444A08" w:rsidRDefault="00444A08">
      <w:pPr>
        <w:pStyle w:val="Standard"/>
        <w:rPr>
          <w:rFonts w:hint="eastAsia"/>
        </w:rPr>
      </w:pPr>
    </w:p>
    <w:p w14:paraId="4AD2233A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lastRenderedPageBreak/>
        <w:t>Nazwa ulicy/miejsce  – Akacjowa</w:t>
      </w:r>
    </w:p>
    <w:p w14:paraId="7A9E4581" w14:textId="77777777" w:rsidR="00444A08" w:rsidRDefault="00000000">
      <w:pPr>
        <w:pStyle w:val="Standard"/>
        <w:rPr>
          <w:rFonts w:hint="eastAsia"/>
        </w:rPr>
      </w:pPr>
      <w:r>
        <w:t xml:space="preserve">         Opis zadania – Remont nawierzchni jezdni oraz miejsc postojowych.</w:t>
      </w:r>
    </w:p>
    <w:p w14:paraId="24DD531C" w14:textId="77777777" w:rsidR="00444A08" w:rsidRDefault="00444A08">
      <w:pPr>
        <w:pStyle w:val="Standard"/>
        <w:rPr>
          <w:rFonts w:hint="eastAsia"/>
        </w:rPr>
      </w:pPr>
    </w:p>
    <w:p w14:paraId="59CA2CB7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0175DDBE" wp14:editId="176BC994">
            <wp:simplePos x="0" y="0"/>
            <wp:positionH relativeFrom="column">
              <wp:posOffset>334080</wp:posOffset>
            </wp:positionH>
            <wp:positionV relativeFrom="paragraph">
              <wp:posOffset>83160</wp:posOffset>
            </wp:positionV>
            <wp:extent cx="5247720" cy="3370680"/>
            <wp:effectExtent l="0" t="0" r="0" b="1170"/>
            <wp:wrapNone/>
            <wp:docPr id="446988509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720" cy="3370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C2256A0" w14:textId="77777777" w:rsidR="00444A08" w:rsidRDefault="00444A08">
      <w:pPr>
        <w:pStyle w:val="Standard"/>
        <w:rPr>
          <w:rFonts w:hint="eastAsia"/>
        </w:rPr>
      </w:pPr>
    </w:p>
    <w:p w14:paraId="0C62126B" w14:textId="77777777" w:rsidR="00444A08" w:rsidRDefault="00444A08">
      <w:pPr>
        <w:pStyle w:val="Standard"/>
        <w:rPr>
          <w:rFonts w:hint="eastAsia"/>
        </w:rPr>
      </w:pPr>
    </w:p>
    <w:p w14:paraId="296941A1" w14:textId="77777777" w:rsidR="00444A08" w:rsidRDefault="00444A08">
      <w:pPr>
        <w:pStyle w:val="Standard"/>
        <w:rPr>
          <w:rFonts w:hint="eastAsia"/>
        </w:rPr>
      </w:pPr>
    </w:p>
    <w:p w14:paraId="46077E27" w14:textId="77777777" w:rsidR="00444A08" w:rsidRDefault="00444A08">
      <w:pPr>
        <w:pStyle w:val="Standard"/>
        <w:rPr>
          <w:rFonts w:hint="eastAsia"/>
        </w:rPr>
      </w:pPr>
    </w:p>
    <w:p w14:paraId="287F6EA5" w14:textId="77777777" w:rsidR="00444A08" w:rsidRDefault="00444A08">
      <w:pPr>
        <w:pStyle w:val="Standard"/>
        <w:rPr>
          <w:rFonts w:hint="eastAsia"/>
        </w:rPr>
      </w:pPr>
    </w:p>
    <w:p w14:paraId="3BC46691" w14:textId="77777777" w:rsidR="00444A08" w:rsidRDefault="00444A08">
      <w:pPr>
        <w:pStyle w:val="Standard"/>
        <w:rPr>
          <w:rFonts w:hint="eastAsia"/>
        </w:rPr>
      </w:pPr>
    </w:p>
    <w:p w14:paraId="789F8C1C" w14:textId="77777777" w:rsidR="00444A08" w:rsidRDefault="00444A08">
      <w:pPr>
        <w:pStyle w:val="Standard"/>
        <w:rPr>
          <w:rFonts w:hint="eastAsia"/>
        </w:rPr>
      </w:pPr>
    </w:p>
    <w:p w14:paraId="1BCEFA4C" w14:textId="77777777" w:rsidR="00444A08" w:rsidRDefault="00444A08">
      <w:pPr>
        <w:pStyle w:val="Standard"/>
        <w:rPr>
          <w:rFonts w:hint="eastAsia"/>
        </w:rPr>
      </w:pPr>
    </w:p>
    <w:p w14:paraId="6E64ED47" w14:textId="77777777" w:rsidR="00444A08" w:rsidRDefault="00444A08">
      <w:pPr>
        <w:pStyle w:val="Standard"/>
        <w:rPr>
          <w:rFonts w:hint="eastAsia"/>
        </w:rPr>
      </w:pPr>
    </w:p>
    <w:p w14:paraId="30EFBB6C" w14:textId="77777777" w:rsidR="00444A08" w:rsidRDefault="00444A08">
      <w:pPr>
        <w:pStyle w:val="Standard"/>
        <w:rPr>
          <w:rFonts w:hint="eastAsia"/>
        </w:rPr>
      </w:pPr>
    </w:p>
    <w:p w14:paraId="77F5F72C" w14:textId="77777777" w:rsidR="00444A08" w:rsidRDefault="00444A08">
      <w:pPr>
        <w:pStyle w:val="Standard"/>
        <w:rPr>
          <w:rFonts w:hint="eastAsia"/>
        </w:rPr>
      </w:pPr>
    </w:p>
    <w:p w14:paraId="32184421" w14:textId="77777777" w:rsidR="00444A08" w:rsidRDefault="00444A08">
      <w:pPr>
        <w:pStyle w:val="Standard"/>
        <w:rPr>
          <w:rFonts w:hint="eastAsia"/>
        </w:rPr>
      </w:pPr>
    </w:p>
    <w:p w14:paraId="67FA6440" w14:textId="77777777" w:rsidR="00444A08" w:rsidRDefault="00444A08">
      <w:pPr>
        <w:pStyle w:val="Standard"/>
        <w:rPr>
          <w:rFonts w:hint="eastAsia"/>
        </w:rPr>
      </w:pPr>
    </w:p>
    <w:p w14:paraId="0BE4E948" w14:textId="77777777" w:rsidR="00444A08" w:rsidRDefault="00444A08">
      <w:pPr>
        <w:pStyle w:val="Standard"/>
        <w:rPr>
          <w:rFonts w:hint="eastAsia"/>
        </w:rPr>
      </w:pPr>
    </w:p>
    <w:p w14:paraId="67D63690" w14:textId="77777777" w:rsidR="00444A08" w:rsidRDefault="00444A08">
      <w:pPr>
        <w:pStyle w:val="Standard"/>
        <w:rPr>
          <w:rFonts w:hint="eastAsia"/>
        </w:rPr>
      </w:pPr>
    </w:p>
    <w:p w14:paraId="1FF81020" w14:textId="77777777" w:rsidR="00444A08" w:rsidRDefault="00444A08">
      <w:pPr>
        <w:pStyle w:val="Standard"/>
        <w:rPr>
          <w:rFonts w:hint="eastAsia"/>
        </w:rPr>
      </w:pPr>
    </w:p>
    <w:p w14:paraId="0A8F5EFD" w14:textId="77777777" w:rsidR="00444A08" w:rsidRDefault="00444A08">
      <w:pPr>
        <w:pStyle w:val="Standard"/>
        <w:rPr>
          <w:rFonts w:hint="eastAsia"/>
        </w:rPr>
      </w:pPr>
    </w:p>
    <w:p w14:paraId="393BCEB3" w14:textId="77777777" w:rsidR="00444A08" w:rsidRDefault="00444A08">
      <w:pPr>
        <w:pStyle w:val="Standard"/>
        <w:rPr>
          <w:rFonts w:hint="eastAsia"/>
        </w:rPr>
      </w:pPr>
    </w:p>
    <w:p w14:paraId="46758B1C" w14:textId="77777777" w:rsidR="00444A08" w:rsidRDefault="00444A08">
      <w:pPr>
        <w:pStyle w:val="Standard"/>
        <w:rPr>
          <w:rFonts w:hint="eastAsia"/>
        </w:rPr>
      </w:pPr>
    </w:p>
    <w:p w14:paraId="26668219" w14:textId="77777777" w:rsidR="00444A08" w:rsidRDefault="00444A08">
      <w:pPr>
        <w:pStyle w:val="Standard"/>
        <w:rPr>
          <w:rFonts w:hint="eastAsia"/>
        </w:rPr>
      </w:pPr>
    </w:p>
    <w:p w14:paraId="4599B327" w14:textId="77777777" w:rsidR="00444A08" w:rsidRDefault="00444A08">
      <w:pPr>
        <w:pStyle w:val="Standard"/>
        <w:rPr>
          <w:rFonts w:hint="eastAsia"/>
        </w:rPr>
      </w:pPr>
    </w:p>
    <w:p w14:paraId="347AB03E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1F3FC47B" wp14:editId="0D2D2186">
            <wp:simplePos x="0" y="0"/>
            <wp:positionH relativeFrom="column">
              <wp:posOffset>326880</wp:posOffset>
            </wp:positionH>
            <wp:positionV relativeFrom="paragraph">
              <wp:posOffset>16560</wp:posOffset>
            </wp:positionV>
            <wp:extent cx="5288400" cy="3330720"/>
            <wp:effectExtent l="0" t="0" r="7500" b="3030"/>
            <wp:wrapNone/>
            <wp:docPr id="1373041555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333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C80287" w14:textId="77777777" w:rsidR="00444A08" w:rsidRDefault="00444A08">
      <w:pPr>
        <w:pStyle w:val="Standard"/>
        <w:rPr>
          <w:rFonts w:hint="eastAsia"/>
        </w:rPr>
      </w:pPr>
    </w:p>
    <w:p w14:paraId="5115E43C" w14:textId="77777777" w:rsidR="00444A08" w:rsidRDefault="00444A08">
      <w:pPr>
        <w:pStyle w:val="Standard"/>
        <w:rPr>
          <w:rFonts w:hint="eastAsia"/>
        </w:rPr>
      </w:pPr>
    </w:p>
    <w:p w14:paraId="4FE1C0EA" w14:textId="77777777" w:rsidR="00444A08" w:rsidRDefault="00444A08">
      <w:pPr>
        <w:pStyle w:val="Standard"/>
        <w:rPr>
          <w:rFonts w:hint="eastAsia"/>
        </w:rPr>
      </w:pPr>
    </w:p>
    <w:p w14:paraId="22B2B929" w14:textId="77777777" w:rsidR="00444A08" w:rsidRDefault="00444A08">
      <w:pPr>
        <w:pStyle w:val="Standard"/>
        <w:rPr>
          <w:rFonts w:hint="eastAsia"/>
        </w:rPr>
      </w:pPr>
    </w:p>
    <w:p w14:paraId="3D761FCE" w14:textId="77777777" w:rsidR="00444A08" w:rsidRDefault="00444A08">
      <w:pPr>
        <w:pStyle w:val="Standard"/>
        <w:rPr>
          <w:rFonts w:hint="eastAsia"/>
        </w:rPr>
      </w:pPr>
    </w:p>
    <w:p w14:paraId="77AEE75E" w14:textId="77777777" w:rsidR="00444A08" w:rsidRDefault="00444A08">
      <w:pPr>
        <w:pStyle w:val="Standard"/>
        <w:rPr>
          <w:rFonts w:hint="eastAsia"/>
        </w:rPr>
      </w:pPr>
    </w:p>
    <w:p w14:paraId="0BEEF092" w14:textId="77777777" w:rsidR="00444A08" w:rsidRDefault="00444A08">
      <w:pPr>
        <w:pStyle w:val="Standard"/>
        <w:rPr>
          <w:rFonts w:hint="eastAsia"/>
        </w:rPr>
      </w:pPr>
    </w:p>
    <w:p w14:paraId="688FC869" w14:textId="77777777" w:rsidR="00444A08" w:rsidRDefault="00444A08">
      <w:pPr>
        <w:pStyle w:val="Standard"/>
        <w:rPr>
          <w:rFonts w:hint="eastAsia"/>
        </w:rPr>
      </w:pPr>
    </w:p>
    <w:p w14:paraId="6F0846E6" w14:textId="77777777" w:rsidR="00444A08" w:rsidRDefault="00444A08">
      <w:pPr>
        <w:pStyle w:val="Standard"/>
        <w:rPr>
          <w:rFonts w:hint="eastAsia"/>
        </w:rPr>
      </w:pPr>
    </w:p>
    <w:p w14:paraId="2B94CED5" w14:textId="77777777" w:rsidR="00444A08" w:rsidRDefault="00444A08">
      <w:pPr>
        <w:pStyle w:val="Standard"/>
        <w:rPr>
          <w:rFonts w:hint="eastAsia"/>
        </w:rPr>
      </w:pPr>
    </w:p>
    <w:p w14:paraId="06CF7CCD" w14:textId="77777777" w:rsidR="00444A08" w:rsidRDefault="00444A08">
      <w:pPr>
        <w:pStyle w:val="Standard"/>
        <w:rPr>
          <w:rFonts w:hint="eastAsia"/>
        </w:rPr>
      </w:pPr>
    </w:p>
    <w:p w14:paraId="60F37985" w14:textId="77777777" w:rsidR="00444A08" w:rsidRDefault="00444A08">
      <w:pPr>
        <w:pStyle w:val="Standard"/>
        <w:rPr>
          <w:rFonts w:hint="eastAsia"/>
        </w:rPr>
      </w:pPr>
    </w:p>
    <w:p w14:paraId="7789D43B" w14:textId="77777777" w:rsidR="00444A08" w:rsidRDefault="00444A08">
      <w:pPr>
        <w:pStyle w:val="Standard"/>
        <w:rPr>
          <w:rFonts w:hint="eastAsia"/>
        </w:rPr>
      </w:pPr>
    </w:p>
    <w:p w14:paraId="7D9FD15E" w14:textId="77777777" w:rsidR="00444A08" w:rsidRDefault="00444A08">
      <w:pPr>
        <w:pStyle w:val="Standard"/>
        <w:rPr>
          <w:rFonts w:hint="eastAsia"/>
        </w:rPr>
      </w:pPr>
    </w:p>
    <w:p w14:paraId="772FFFC0" w14:textId="77777777" w:rsidR="00444A08" w:rsidRDefault="00444A08">
      <w:pPr>
        <w:pStyle w:val="Standard"/>
        <w:rPr>
          <w:rFonts w:hint="eastAsia"/>
        </w:rPr>
      </w:pPr>
    </w:p>
    <w:p w14:paraId="07736BA7" w14:textId="77777777" w:rsidR="00444A08" w:rsidRDefault="00444A08">
      <w:pPr>
        <w:pStyle w:val="Standard"/>
        <w:rPr>
          <w:rFonts w:hint="eastAsia"/>
        </w:rPr>
      </w:pPr>
    </w:p>
    <w:p w14:paraId="71F5A5BB" w14:textId="77777777" w:rsidR="00444A08" w:rsidRDefault="00444A08">
      <w:pPr>
        <w:pStyle w:val="Standard"/>
        <w:rPr>
          <w:rFonts w:hint="eastAsia"/>
        </w:rPr>
      </w:pPr>
    </w:p>
    <w:p w14:paraId="77E3DC62" w14:textId="77777777" w:rsidR="00444A08" w:rsidRDefault="00444A08">
      <w:pPr>
        <w:pStyle w:val="Standard"/>
        <w:rPr>
          <w:rFonts w:hint="eastAsia"/>
        </w:rPr>
      </w:pPr>
    </w:p>
    <w:p w14:paraId="7B8A99B4" w14:textId="77777777" w:rsidR="00444A08" w:rsidRDefault="00444A08">
      <w:pPr>
        <w:pStyle w:val="Standard"/>
        <w:rPr>
          <w:rFonts w:hint="eastAsia"/>
        </w:rPr>
      </w:pPr>
    </w:p>
    <w:p w14:paraId="0F378335" w14:textId="77777777" w:rsidR="00444A08" w:rsidRDefault="00444A08">
      <w:pPr>
        <w:pStyle w:val="Standard"/>
        <w:rPr>
          <w:rFonts w:hint="eastAsia"/>
        </w:rPr>
      </w:pPr>
    </w:p>
    <w:p w14:paraId="5FB1429F" w14:textId="77777777" w:rsidR="00444A08" w:rsidRDefault="00444A08">
      <w:pPr>
        <w:pStyle w:val="Standard"/>
        <w:rPr>
          <w:rFonts w:hint="eastAsia"/>
        </w:rPr>
      </w:pPr>
    </w:p>
    <w:p w14:paraId="2E55BAB5" w14:textId="77777777" w:rsidR="00444A08" w:rsidRDefault="00444A08">
      <w:pPr>
        <w:pStyle w:val="Standard"/>
        <w:rPr>
          <w:rFonts w:hint="eastAsia"/>
        </w:rPr>
      </w:pPr>
    </w:p>
    <w:p w14:paraId="29E88FA4" w14:textId="77777777" w:rsidR="00444A08" w:rsidRDefault="00444A08">
      <w:pPr>
        <w:pStyle w:val="Standard"/>
        <w:rPr>
          <w:rFonts w:hint="eastAsia"/>
        </w:rPr>
      </w:pPr>
    </w:p>
    <w:p w14:paraId="59DB50E8" w14:textId="77777777" w:rsidR="00444A08" w:rsidRDefault="00444A08">
      <w:pPr>
        <w:pStyle w:val="Standard"/>
        <w:rPr>
          <w:rFonts w:hint="eastAsia"/>
        </w:rPr>
      </w:pPr>
    </w:p>
    <w:p w14:paraId="4DBBB550" w14:textId="77777777" w:rsidR="00444A08" w:rsidRDefault="00444A08">
      <w:pPr>
        <w:pStyle w:val="Standard"/>
        <w:rPr>
          <w:rFonts w:hint="eastAsia"/>
        </w:rPr>
      </w:pPr>
    </w:p>
    <w:p w14:paraId="3527A085" w14:textId="77777777" w:rsidR="00444A08" w:rsidRDefault="00444A08">
      <w:pPr>
        <w:pStyle w:val="Standard"/>
        <w:rPr>
          <w:rFonts w:hint="eastAsia"/>
        </w:rPr>
      </w:pPr>
    </w:p>
    <w:p w14:paraId="4C45DBB8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70BB3BE4" wp14:editId="1439EC5B">
            <wp:simplePos x="0" y="0"/>
            <wp:positionH relativeFrom="column">
              <wp:posOffset>252720</wp:posOffset>
            </wp:positionH>
            <wp:positionV relativeFrom="paragraph">
              <wp:posOffset>166320</wp:posOffset>
            </wp:positionV>
            <wp:extent cx="5377320" cy="3319920"/>
            <wp:effectExtent l="0" t="0" r="0" b="0"/>
            <wp:wrapNone/>
            <wp:docPr id="634010533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320" cy="3319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F0AEDAC" w14:textId="77777777" w:rsidR="00444A08" w:rsidRDefault="00444A08">
      <w:pPr>
        <w:pStyle w:val="Standard"/>
        <w:rPr>
          <w:rFonts w:hint="eastAsia"/>
        </w:rPr>
      </w:pPr>
    </w:p>
    <w:p w14:paraId="514CB26E" w14:textId="77777777" w:rsidR="00444A08" w:rsidRDefault="00444A08">
      <w:pPr>
        <w:pStyle w:val="Standard"/>
        <w:rPr>
          <w:rFonts w:hint="eastAsia"/>
        </w:rPr>
      </w:pPr>
    </w:p>
    <w:p w14:paraId="066602BA" w14:textId="77777777" w:rsidR="00444A08" w:rsidRDefault="00444A08">
      <w:pPr>
        <w:pStyle w:val="Standard"/>
        <w:rPr>
          <w:rFonts w:hint="eastAsia"/>
        </w:rPr>
      </w:pPr>
    </w:p>
    <w:p w14:paraId="1283481B" w14:textId="77777777" w:rsidR="00444A08" w:rsidRDefault="00444A08">
      <w:pPr>
        <w:pStyle w:val="Standard"/>
        <w:rPr>
          <w:rFonts w:hint="eastAsia"/>
        </w:rPr>
      </w:pPr>
    </w:p>
    <w:p w14:paraId="5171DF91" w14:textId="77777777" w:rsidR="00444A08" w:rsidRDefault="00444A08">
      <w:pPr>
        <w:pStyle w:val="Standard"/>
        <w:rPr>
          <w:rFonts w:hint="eastAsia"/>
        </w:rPr>
      </w:pPr>
    </w:p>
    <w:p w14:paraId="189A9A84" w14:textId="77777777" w:rsidR="00444A08" w:rsidRDefault="00444A08">
      <w:pPr>
        <w:pStyle w:val="Standard"/>
        <w:rPr>
          <w:rFonts w:hint="eastAsia"/>
        </w:rPr>
      </w:pPr>
    </w:p>
    <w:p w14:paraId="7E266F73" w14:textId="77777777" w:rsidR="00444A08" w:rsidRDefault="00444A08">
      <w:pPr>
        <w:pStyle w:val="Standard"/>
        <w:rPr>
          <w:rFonts w:hint="eastAsia"/>
        </w:rPr>
      </w:pPr>
    </w:p>
    <w:p w14:paraId="238E8325" w14:textId="77777777" w:rsidR="00444A08" w:rsidRDefault="00444A08">
      <w:pPr>
        <w:pStyle w:val="Standard"/>
        <w:rPr>
          <w:rFonts w:hint="eastAsia"/>
        </w:rPr>
      </w:pPr>
    </w:p>
    <w:p w14:paraId="2D49D95E" w14:textId="77777777" w:rsidR="00444A08" w:rsidRDefault="00444A08">
      <w:pPr>
        <w:pStyle w:val="Standard"/>
        <w:rPr>
          <w:rFonts w:hint="eastAsia"/>
        </w:rPr>
      </w:pPr>
    </w:p>
    <w:p w14:paraId="0524A419" w14:textId="77777777" w:rsidR="00444A08" w:rsidRDefault="00444A08">
      <w:pPr>
        <w:pStyle w:val="Standard"/>
        <w:rPr>
          <w:rFonts w:hint="eastAsia"/>
        </w:rPr>
      </w:pPr>
    </w:p>
    <w:p w14:paraId="69B8085B" w14:textId="77777777" w:rsidR="00444A08" w:rsidRDefault="00444A08">
      <w:pPr>
        <w:pStyle w:val="Standard"/>
        <w:rPr>
          <w:rFonts w:hint="eastAsia"/>
        </w:rPr>
      </w:pPr>
    </w:p>
    <w:p w14:paraId="54256A84" w14:textId="77777777" w:rsidR="00444A08" w:rsidRDefault="00444A08">
      <w:pPr>
        <w:pStyle w:val="Standard"/>
        <w:rPr>
          <w:rFonts w:hint="eastAsia"/>
        </w:rPr>
      </w:pPr>
    </w:p>
    <w:p w14:paraId="3A743387" w14:textId="77777777" w:rsidR="00444A08" w:rsidRDefault="00444A08">
      <w:pPr>
        <w:pStyle w:val="Standard"/>
        <w:rPr>
          <w:rFonts w:hint="eastAsia"/>
        </w:rPr>
      </w:pPr>
    </w:p>
    <w:p w14:paraId="16E99943" w14:textId="77777777" w:rsidR="00444A08" w:rsidRDefault="00444A08">
      <w:pPr>
        <w:pStyle w:val="Standard"/>
        <w:rPr>
          <w:rFonts w:hint="eastAsia"/>
        </w:rPr>
      </w:pPr>
    </w:p>
    <w:p w14:paraId="1AA9634D" w14:textId="77777777" w:rsidR="00444A08" w:rsidRDefault="00444A08">
      <w:pPr>
        <w:pStyle w:val="Standard"/>
        <w:rPr>
          <w:rFonts w:hint="eastAsia"/>
        </w:rPr>
      </w:pPr>
    </w:p>
    <w:p w14:paraId="6F535125" w14:textId="77777777" w:rsidR="00444A08" w:rsidRDefault="00444A08">
      <w:pPr>
        <w:pStyle w:val="Standard"/>
        <w:rPr>
          <w:rFonts w:hint="eastAsia"/>
        </w:rPr>
      </w:pPr>
    </w:p>
    <w:p w14:paraId="6A5CDFEA" w14:textId="77777777" w:rsidR="00444A08" w:rsidRDefault="00444A08">
      <w:pPr>
        <w:pStyle w:val="Standard"/>
        <w:rPr>
          <w:rFonts w:hint="eastAsia"/>
        </w:rPr>
      </w:pPr>
    </w:p>
    <w:p w14:paraId="08070E5F" w14:textId="77777777" w:rsidR="00444A08" w:rsidRDefault="00444A08">
      <w:pPr>
        <w:pStyle w:val="Standard"/>
        <w:rPr>
          <w:rFonts w:hint="eastAsia"/>
        </w:rPr>
      </w:pPr>
    </w:p>
    <w:p w14:paraId="11BEF761" w14:textId="77777777" w:rsidR="00444A08" w:rsidRDefault="00444A08">
      <w:pPr>
        <w:pStyle w:val="Standard"/>
        <w:rPr>
          <w:rFonts w:hint="eastAsia"/>
        </w:rPr>
      </w:pPr>
    </w:p>
    <w:p w14:paraId="662505CC" w14:textId="77777777" w:rsidR="00444A08" w:rsidRDefault="00444A08">
      <w:pPr>
        <w:pStyle w:val="Standard"/>
        <w:rPr>
          <w:rFonts w:hint="eastAsia"/>
        </w:rPr>
      </w:pPr>
    </w:p>
    <w:p w14:paraId="355C60D7" w14:textId="77777777" w:rsidR="00444A08" w:rsidRDefault="00444A08">
      <w:pPr>
        <w:pStyle w:val="Standard"/>
        <w:rPr>
          <w:rFonts w:hint="eastAsia"/>
        </w:rPr>
      </w:pPr>
    </w:p>
    <w:p w14:paraId="33FBEA01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3C73CA0D" wp14:editId="6DB6ADE4">
            <wp:simplePos x="0" y="0"/>
            <wp:positionH relativeFrom="column">
              <wp:posOffset>278640</wp:posOffset>
            </wp:positionH>
            <wp:positionV relativeFrom="paragraph">
              <wp:posOffset>110520</wp:posOffset>
            </wp:positionV>
            <wp:extent cx="5377680" cy="3511080"/>
            <wp:effectExtent l="0" t="0" r="0" b="0"/>
            <wp:wrapNone/>
            <wp:docPr id="52556545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7680" cy="3511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24CF04B" w14:textId="77777777" w:rsidR="00444A08" w:rsidRDefault="00444A08">
      <w:pPr>
        <w:pStyle w:val="Standard"/>
        <w:rPr>
          <w:rFonts w:hint="eastAsia"/>
        </w:rPr>
      </w:pPr>
    </w:p>
    <w:p w14:paraId="3CAB5579" w14:textId="77777777" w:rsidR="00444A08" w:rsidRDefault="00444A08">
      <w:pPr>
        <w:pStyle w:val="Standard"/>
        <w:rPr>
          <w:rFonts w:hint="eastAsia"/>
        </w:rPr>
      </w:pPr>
    </w:p>
    <w:p w14:paraId="13FACFD6" w14:textId="77777777" w:rsidR="00444A08" w:rsidRDefault="00444A08">
      <w:pPr>
        <w:pStyle w:val="Standard"/>
        <w:rPr>
          <w:rFonts w:hint="eastAsia"/>
        </w:rPr>
      </w:pPr>
    </w:p>
    <w:p w14:paraId="18040628" w14:textId="77777777" w:rsidR="00444A08" w:rsidRDefault="00444A08">
      <w:pPr>
        <w:pStyle w:val="Standard"/>
        <w:rPr>
          <w:rFonts w:hint="eastAsia"/>
        </w:rPr>
      </w:pPr>
    </w:p>
    <w:p w14:paraId="6D6CF5F5" w14:textId="77777777" w:rsidR="00444A08" w:rsidRDefault="00444A08">
      <w:pPr>
        <w:pStyle w:val="Standard"/>
        <w:rPr>
          <w:rFonts w:hint="eastAsia"/>
        </w:rPr>
      </w:pPr>
    </w:p>
    <w:p w14:paraId="0824B882" w14:textId="77777777" w:rsidR="00444A08" w:rsidRDefault="00444A08">
      <w:pPr>
        <w:pStyle w:val="Standard"/>
        <w:rPr>
          <w:rFonts w:hint="eastAsia"/>
        </w:rPr>
      </w:pPr>
    </w:p>
    <w:p w14:paraId="03C71A7D" w14:textId="77777777" w:rsidR="00444A08" w:rsidRDefault="00444A08">
      <w:pPr>
        <w:pStyle w:val="Standard"/>
        <w:rPr>
          <w:rFonts w:hint="eastAsia"/>
        </w:rPr>
      </w:pPr>
    </w:p>
    <w:p w14:paraId="084FD6ED" w14:textId="77777777" w:rsidR="00444A08" w:rsidRDefault="00444A08">
      <w:pPr>
        <w:pStyle w:val="Standard"/>
        <w:rPr>
          <w:rFonts w:hint="eastAsia"/>
        </w:rPr>
      </w:pPr>
    </w:p>
    <w:p w14:paraId="79F4E755" w14:textId="77777777" w:rsidR="00444A08" w:rsidRDefault="00444A08">
      <w:pPr>
        <w:pStyle w:val="Standard"/>
        <w:rPr>
          <w:rFonts w:hint="eastAsia"/>
        </w:rPr>
      </w:pPr>
    </w:p>
    <w:p w14:paraId="435BB2A5" w14:textId="77777777" w:rsidR="00444A08" w:rsidRDefault="00444A08">
      <w:pPr>
        <w:pStyle w:val="Standard"/>
        <w:rPr>
          <w:rFonts w:hint="eastAsia"/>
        </w:rPr>
      </w:pPr>
    </w:p>
    <w:p w14:paraId="2FE14D11" w14:textId="77777777" w:rsidR="00444A08" w:rsidRDefault="00444A08">
      <w:pPr>
        <w:pStyle w:val="Standard"/>
        <w:rPr>
          <w:rFonts w:hint="eastAsia"/>
        </w:rPr>
      </w:pPr>
    </w:p>
    <w:p w14:paraId="715658F1" w14:textId="77777777" w:rsidR="00444A08" w:rsidRDefault="00444A08">
      <w:pPr>
        <w:pStyle w:val="Standard"/>
        <w:rPr>
          <w:rFonts w:hint="eastAsia"/>
        </w:rPr>
      </w:pPr>
    </w:p>
    <w:p w14:paraId="189F189A" w14:textId="77777777" w:rsidR="00444A08" w:rsidRDefault="00444A08">
      <w:pPr>
        <w:pStyle w:val="Standard"/>
        <w:rPr>
          <w:rFonts w:hint="eastAsia"/>
        </w:rPr>
      </w:pPr>
    </w:p>
    <w:p w14:paraId="2A7F99F3" w14:textId="77777777" w:rsidR="00444A08" w:rsidRDefault="00444A08">
      <w:pPr>
        <w:pStyle w:val="Standard"/>
        <w:rPr>
          <w:rFonts w:hint="eastAsia"/>
        </w:rPr>
      </w:pPr>
    </w:p>
    <w:p w14:paraId="7C41B61F" w14:textId="77777777" w:rsidR="00444A08" w:rsidRDefault="00444A08">
      <w:pPr>
        <w:pStyle w:val="Standard"/>
        <w:rPr>
          <w:rFonts w:hint="eastAsia"/>
        </w:rPr>
      </w:pPr>
    </w:p>
    <w:p w14:paraId="7FF4C1F6" w14:textId="77777777" w:rsidR="00444A08" w:rsidRDefault="00444A08">
      <w:pPr>
        <w:pStyle w:val="Standard"/>
        <w:rPr>
          <w:rFonts w:hint="eastAsia"/>
        </w:rPr>
      </w:pPr>
    </w:p>
    <w:p w14:paraId="6BC20090" w14:textId="77777777" w:rsidR="00444A08" w:rsidRDefault="00444A08">
      <w:pPr>
        <w:pStyle w:val="Standard"/>
        <w:rPr>
          <w:rFonts w:hint="eastAsia"/>
        </w:rPr>
      </w:pPr>
    </w:p>
    <w:p w14:paraId="0C9C7A71" w14:textId="77777777" w:rsidR="00444A08" w:rsidRDefault="00444A08">
      <w:pPr>
        <w:pStyle w:val="Standard"/>
        <w:rPr>
          <w:rFonts w:hint="eastAsia"/>
        </w:rPr>
      </w:pPr>
    </w:p>
    <w:p w14:paraId="6A120AB4" w14:textId="77777777" w:rsidR="00444A08" w:rsidRDefault="00444A08">
      <w:pPr>
        <w:pStyle w:val="Standard"/>
        <w:rPr>
          <w:rFonts w:hint="eastAsia"/>
        </w:rPr>
      </w:pPr>
    </w:p>
    <w:p w14:paraId="51318A6F" w14:textId="77777777" w:rsidR="00444A08" w:rsidRDefault="00444A08">
      <w:pPr>
        <w:pStyle w:val="Standard"/>
        <w:rPr>
          <w:rFonts w:hint="eastAsia"/>
        </w:rPr>
      </w:pPr>
    </w:p>
    <w:p w14:paraId="7498A581" w14:textId="77777777" w:rsidR="00444A08" w:rsidRDefault="00444A08">
      <w:pPr>
        <w:pStyle w:val="Standard"/>
        <w:rPr>
          <w:rFonts w:hint="eastAsia"/>
        </w:rPr>
      </w:pPr>
    </w:p>
    <w:p w14:paraId="1F123642" w14:textId="77777777" w:rsidR="00444A08" w:rsidRDefault="00444A08">
      <w:pPr>
        <w:pStyle w:val="Standard"/>
        <w:rPr>
          <w:rFonts w:hint="eastAsia"/>
        </w:rPr>
      </w:pPr>
    </w:p>
    <w:p w14:paraId="18B84723" w14:textId="77777777" w:rsidR="00444A08" w:rsidRDefault="00444A08">
      <w:pPr>
        <w:pStyle w:val="Standard"/>
        <w:rPr>
          <w:rFonts w:hint="eastAsia"/>
        </w:rPr>
      </w:pPr>
    </w:p>
    <w:p w14:paraId="708DD64A" w14:textId="77777777" w:rsidR="00444A08" w:rsidRDefault="00444A08">
      <w:pPr>
        <w:pStyle w:val="Standard"/>
        <w:rPr>
          <w:rFonts w:hint="eastAsia"/>
        </w:rPr>
      </w:pPr>
    </w:p>
    <w:p w14:paraId="0C62C727" w14:textId="77777777" w:rsidR="00444A08" w:rsidRDefault="00444A08">
      <w:pPr>
        <w:pStyle w:val="Standard"/>
        <w:rPr>
          <w:rFonts w:hint="eastAsia"/>
        </w:rPr>
      </w:pPr>
    </w:p>
    <w:p w14:paraId="447ED6CB" w14:textId="77777777" w:rsidR="00444A08" w:rsidRDefault="00444A08">
      <w:pPr>
        <w:pStyle w:val="Standard"/>
        <w:rPr>
          <w:rFonts w:hint="eastAsia"/>
        </w:rPr>
      </w:pPr>
    </w:p>
    <w:p w14:paraId="5103095B" w14:textId="77777777" w:rsidR="00444A08" w:rsidRDefault="00444A08">
      <w:pPr>
        <w:pStyle w:val="Standard"/>
        <w:rPr>
          <w:rFonts w:hint="eastAsia"/>
        </w:rPr>
      </w:pPr>
    </w:p>
    <w:p w14:paraId="7C8AB934" w14:textId="77777777" w:rsidR="00444A08" w:rsidRDefault="00444A08">
      <w:pPr>
        <w:pStyle w:val="Standard"/>
        <w:rPr>
          <w:rFonts w:hint="eastAsia"/>
        </w:rPr>
      </w:pPr>
    </w:p>
    <w:p w14:paraId="70EFF53A" w14:textId="77777777" w:rsidR="00444A08" w:rsidRDefault="00444A08">
      <w:pPr>
        <w:pStyle w:val="Standard"/>
        <w:rPr>
          <w:rFonts w:hint="eastAsia"/>
        </w:rPr>
      </w:pPr>
    </w:p>
    <w:p w14:paraId="409F9D4B" w14:textId="77777777" w:rsidR="00444A08" w:rsidRDefault="00444A08">
      <w:pPr>
        <w:pStyle w:val="Standard"/>
        <w:rPr>
          <w:rFonts w:hint="eastAsia"/>
        </w:rPr>
      </w:pPr>
    </w:p>
    <w:p w14:paraId="46621D63" w14:textId="77777777" w:rsidR="00444A08" w:rsidRDefault="00444A08">
      <w:pPr>
        <w:pStyle w:val="Standard"/>
        <w:rPr>
          <w:rFonts w:hint="eastAsia"/>
        </w:rPr>
      </w:pPr>
    </w:p>
    <w:p w14:paraId="3D0E4252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Stefana Kisielewskiego</w:t>
      </w:r>
    </w:p>
    <w:p w14:paraId="67131815" w14:textId="77777777" w:rsidR="00444A08" w:rsidRDefault="00000000">
      <w:pPr>
        <w:pStyle w:val="Standard"/>
        <w:rPr>
          <w:rFonts w:hint="eastAsia"/>
        </w:rPr>
      </w:pPr>
      <w:r>
        <w:t xml:space="preserve">         Opis zadania – Remont nawierzchni jezdni.</w:t>
      </w:r>
    </w:p>
    <w:p w14:paraId="628FC4BA" w14:textId="77777777" w:rsidR="00444A08" w:rsidRDefault="00000000">
      <w:pPr>
        <w:pStyle w:val="Standard"/>
        <w:rPr>
          <w:rFonts w:hint="eastAsia"/>
        </w:rPr>
      </w:pPr>
      <w:r>
        <w:t xml:space="preserve">      </w:t>
      </w:r>
    </w:p>
    <w:p w14:paraId="407B1160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C76E93B" wp14:editId="33FC362A">
            <wp:simplePos x="0" y="0"/>
            <wp:positionH relativeFrom="column">
              <wp:posOffset>211320</wp:posOffset>
            </wp:positionH>
            <wp:positionV relativeFrom="paragraph">
              <wp:posOffset>0</wp:posOffset>
            </wp:positionV>
            <wp:extent cx="5616000" cy="3330720"/>
            <wp:effectExtent l="0" t="0" r="3750" b="3030"/>
            <wp:wrapNone/>
            <wp:docPr id="764414337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333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C5668BD" w14:textId="77777777" w:rsidR="00444A08" w:rsidRDefault="00444A08">
      <w:pPr>
        <w:pStyle w:val="Standard"/>
        <w:rPr>
          <w:rFonts w:hint="eastAsia"/>
        </w:rPr>
      </w:pPr>
    </w:p>
    <w:p w14:paraId="29FD04D6" w14:textId="77777777" w:rsidR="00444A08" w:rsidRDefault="00444A08">
      <w:pPr>
        <w:pStyle w:val="Standard"/>
        <w:rPr>
          <w:rFonts w:hint="eastAsia"/>
        </w:rPr>
      </w:pPr>
    </w:p>
    <w:p w14:paraId="6AAF47FA" w14:textId="77777777" w:rsidR="00444A08" w:rsidRDefault="00444A08">
      <w:pPr>
        <w:pStyle w:val="Standard"/>
        <w:rPr>
          <w:rFonts w:hint="eastAsia"/>
        </w:rPr>
      </w:pPr>
    </w:p>
    <w:p w14:paraId="61693189" w14:textId="77777777" w:rsidR="00444A08" w:rsidRDefault="00444A08">
      <w:pPr>
        <w:pStyle w:val="Standard"/>
        <w:rPr>
          <w:rFonts w:hint="eastAsia"/>
        </w:rPr>
      </w:pPr>
    </w:p>
    <w:p w14:paraId="1B9E4E4E" w14:textId="77777777" w:rsidR="00444A08" w:rsidRDefault="00444A08">
      <w:pPr>
        <w:pStyle w:val="Standard"/>
        <w:rPr>
          <w:rFonts w:hint="eastAsia"/>
        </w:rPr>
      </w:pPr>
    </w:p>
    <w:p w14:paraId="232ED1A4" w14:textId="77777777" w:rsidR="00444A08" w:rsidRDefault="00444A08">
      <w:pPr>
        <w:pStyle w:val="Standard"/>
        <w:rPr>
          <w:rFonts w:hint="eastAsia"/>
        </w:rPr>
      </w:pPr>
    </w:p>
    <w:p w14:paraId="562D491C" w14:textId="77777777" w:rsidR="00444A08" w:rsidRDefault="00444A08">
      <w:pPr>
        <w:pStyle w:val="Standard"/>
        <w:rPr>
          <w:rFonts w:hint="eastAsia"/>
        </w:rPr>
      </w:pPr>
    </w:p>
    <w:p w14:paraId="225A8A6B" w14:textId="77777777" w:rsidR="00444A08" w:rsidRDefault="00444A08">
      <w:pPr>
        <w:pStyle w:val="Standard"/>
        <w:rPr>
          <w:rFonts w:hint="eastAsia"/>
        </w:rPr>
      </w:pPr>
    </w:p>
    <w:p w14:paraId="067CFD25" w14:textId="77777777" w:rsidR="00444A08" w:rsidRDefault="00444A08">
      <w:pPr>
        <w:pStyle w:val="Standard"/>
        <w:rPr>
          <w:rFonts w:hint="eastAsia"/>
        </w:rPr>
      </w:pPr>
    </w:p>
    <w:p w14:paraId="040838DB" w14:textId="77777777" w:rsidR="00444A08" w:rsidRDefault="00444A08">
      <w:pPr>
        <w:pStyle w:val="Standard"/>
        <w:rPr>
          <w:rFonts w:hint="eastAsia"/>
        </w:rPr>
      </w:pPr>
    </w:p>
    <w:p w14:paraId="4A79D6D1" w14:textId="77777777" w:rsidR="00444A08" w:rsidRDefault="00444A08">
      <w:pPr>
        <w:pStyle w:val="Standard"/>
        <w:rPr>
          <w:rFonts w:hint="eastAsia"/>
        </w:rPr>
      </w:pPr>
    </w:p>
    <w:p w14:paraId="3F32DEAD" w14:textId="77777777" w:rsidR="00444A08" w:rsidRDefault="00444A08">
      <w:pPr>
        <w:pStyle w:val="Standard"/>
        <w:rPr>
          <w:rFonts w:hint="eastAsia"/>
        </w:rPr>
      </w:pPr>
    </w:p>
    <w:p w14:paraId="1D956905" w14:textId="77777777" w:rsidR="00444A08" w:rsidRDefault="00444A08">
      <w:pPr>
        <w:pStyle w:val="Standard"/>
        <w:rPr>
          <w:rFonts w:hint="eastAsia"/>
        </w:rPr>
      </w:pPr>
    </w:p>
    <w:p w14:paraId="07EA93F3" w14:textId="77777777" w:rsidR="00444A08" w:rsidRDefault="00444A08">
      <w:pPr>
        <w:pStyle w:val="Standard"/>
        <w:rPr>
          <w:rFonts w:hint="eastAsia"/>
        </w:rPr>
      </w:pPr>
    </w:p>
    <w:p w14:paraId="4D3A8E6B" w14:textId="77777777" w:rsidR="00444A08" w:rsidRDefault="00444A08">
      <w:pPr>
        <w:pStyle w:val="Standard"/>
        <w:rPr>
          <w:rFonts w:hint="eastAsia"/>
        </w:rPr>
      </w:pPr>
    </w:p>
    <w:p w14:paraId="5A76811A" w14:textId="77777777" w:rsidR="00444A08" w:rsidRDefault="00444A08">
      <w:pPr>
        <w:pStyle w:val="Standard"/>
        <w:rPr>
          <w:rFonts w:hint="eastAsia"/>
        </w:rPr>
      </w:pPr>
    </w:p>
    <w:p w14:paraId="0F43A14F" w14:textId="77777777" w:rsidR="00444A08" w:rsidRDefault="00444A08">
      <w:pPr>
        <w:pStyle w:val="Standard"/>
        <w:rPr>
          <w:rFonts w:hint="eastAsia"/>
        </w:rPr>
      </w:pPr>
    </w:p>
    <w:p w14:paraId="30900587" w14:textId="77777777" w:rsidR="00444A08" w:rsidRDefault="00444A08">
      <w:pPr>
        <w:pStyle w:val="Standard"/>
        <w:rPr>
          <w:rFonts w:hint="eastAsia"/>
        </w:rPr>
      </w:pPr>
    </w:p>
    <w:p w14:paraId="2030DDDE" w14:textId="77777777" w:rsidR="00444A08" w:rsidRDefault="00444A08">
      <w:pPr>
        <w:pStyle w:val="Standard"/>
        <w:rPr>
          <w:rFonts w:hint="eastAsia"/>
        </w:rPr>
      </w:pPr>
    </w:p>
    <w:p w14:paraId="0DBC4E9D" w14:textId="77777777" w:rsidR="00444A08" w:rsidRDefault="00444A08">
      <w:pPr>
        <w:pStyle w:val="Standard"/>
        <w:rPr>
          <w:rFonts w:hint="eastAsia"/>
        </w:rPr>
      </w:pPr>
    </w:p>
    <w:p w14:paraId="0C20A306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6FF11D0" wp14:editId="27384001">
            <wp:simplePos x="0" y="0"/>
            <wp:positionH relativeFrom="column">
              <wp:posOffset>217800</wp:posOffset>
            </wp:positionH>
            <wp:positionV relativeFrom="paragraph">
              <wp:posOffset>0</wp:posOffset>
            </wp:positionV>
            <wp:extent cx="5670720" cy="3462479"/>
            <wp:effectExtent l="0" t="0" r="6180" b="4621"/>
            <wp:wrapNone/>
            <wp:docPr id="1139571621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720" cy="3462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B1AC351" w14:textId="77777777" w:rsidR="00444A08" w:rsidRDefault="00444A08">
      <w:pPr>
        <w:pStyle w:val="Standard"/>
        <w:rPr>
          <w:rFonts w:hint="eastAsia"/>
        </w:rPr>
      </w:pPr>
    </w:p>
    <w:p w14:paraId="2CC3E5B9" w14:textId="77777777" w:rsidR="00444A08" w:rsidRDefault="00444A08">
      <w:pPr>
        <w:pStyle w:val="Standard"/>
        <w:rPr>
          <w:rFonts w:hint="eastAsia"/>
        </w:rPr>
      </w:pPr>
    </w:p>
    <w:p w14:paraId="7250C83D" w14:textId="77777777" w:rsidR="00444A08" w:rsidRDefault="00444A08">
      <w:pPr>
        <w:pStyle w:val="Standard"/>
        <w:rPr>
          <w:rFonts w:hint="eastAsia"/>
        </w:rPr>
      </w:pPr>
    </w:p>
    <w:p w14:paraId="201ECACB" w14:textId="77777777" w:rsidR="00444A08" w:rsidRDefault="00444A08">
      <w:pPr>
        <w:pStyle w:val="Standard"/>
        <w:rPr>
          <w:rFonts w:hint="eastAsia"/>
        </w:rPr>
      </w:pPr>
    </w:p>
    <w:p w14:paraId="58568052" w14:textId="77777777" w:rsidR="00444A08" w:rsidRDefault="00444A08">
      <w:pPr>
        <w:pStyle w:val="Standard"/>
        <w:rPr>
          <w:rFonts w:hint="eastAsia"/>
        </w:rPr>
      </w:pPr>
    </w:p>
    <w:p w14:paraId="0985BAEF" w14:textId="77777777" w:rsidR="00444A08" w:rsidRDefault="00444A08">
      <w:pPr>
        <w:pStyle w:val="Standard"/>
        <w:rPr>
          <w:rFonts w:hint="eastAsia"/>
        </w:rPr>
      </w:pPr>
    </w:p>
    <w:p w14:paraId="6A6120F0" w14:textId="77777777" w:rsidR="00444A08" w:rsidRDefault="00444A08">
      <w:pPr>
        <w:pStyle w:val="Standard"/>
        <w:rPr>
          <w:rFonts w:hint="eastAsia"/>
        </w:rPr>
      </w:pPr>
    </w:p>
    <w:p w14:paraId="2B398748" w14:textId="77777777" w:rsidR="00444A08" w:rsidRDefault="00444A08">
      <w:pPr>
        <w:pStyle w:val="Standard"/>
        <w:rPr>
          <w:rFonts w:hint="eastAsia"/>
        </w:rPr>
      </w:pPr>
    </w:p>
    <w:p w14:paraId="5907A4CE" w14:textId="77777777" w:rsidR="00444A08" w:rsidRDefault="00444A08">
      <w:pPr>
        <w:pStyle w:val="Standard"/>
        <w:rPr>
          <w:rFonts w:hint="eastAsia"/>
        </w:rPr>
      </w:pPr>
    </w:p>
    <w:p w14:paraId="154A4FE6" w14:textId="77777777" w:rsidR="00444A08" w:rsidRDefault="00444A08">
      <w:pPr>
        <w:pStyle w:val="Standard"/>
        <w:rPr>
          <w:rFonts w:hint="eastAsia"/>
        </w:rPr>
      </w:pPr>
    </w:p>
    <w:p w14:paraId="5EE7F4F5" w14:textId="77777777" w:rsidR="00444A08" w:rsidRDefault="00444A08">
      <w:pPr>
        <w:pStyle w:val="Standard"/>
        <w:rPr>
          <w:rFonts w:hint="eastAsia"/>
        </w:rPr>
      </w:pPr>
    </w:p>
    <w:p w14:paraId="03AD4302" w14:textId="77777777" w:rsidR="00444A08" w:rsidRDefault="00444A08">
      <w:pPr>
        <w:pStyle w:val="Standard"/>
        <w:rPr>
          <w:rFonts w:hint="eastAsia"/>
        </w:rPr>
      </w:pPr>
    </w:p>
    <w:p w14:paraId="28F05BB3" w14:textId="77777777" w:rsidR="00444A08" w:rsidRDefault="00444A08">
      <w:pPr>
        <w:pStyle w:val="Standard"/>
        <w:rPr>
          <w:rFonts w:hint="eastAsia"/>
        </w:rPr>
      </w:pPr>
    </w:p>
    <w:p w14:paraId="27FAAFCE" w14:textId="77777777" w:rsidR="00444A08" w:rsidRDefault="00444A08">
      <w:pPr>
        <w:pStyle w:val="Standard"/>
        <w:rPr>
          <w:rFonts w:hint="eastAsia"/>
        </w:rPr>
      </w:pPr>
    </w:p>
    <w:p w14:paraId="57373A24" w14:textId="77777777" w:rsidR="00444A08" w:rsidRDefault="00444A08">
      <w:pPr>
        <w:pStyle w:val="Standard"/>
        <w:rPr>
          <w:rFonts w:hint="eastAsia"/>
        </w:rPr>
      </w:pPr>
    </w:p>
    <w:p w14:paraId="7CBE5BC7" w14:textId="77777777" w:rsidR="00444A08" w:rsidRDefault="00444A08">
      <w:pPr>
        <w:pStyle w:val="Standard"/>
        <w:rPr>
          <w:rFonts w:hint="eastAsia"/>
        </w:rPr>
      </w:pPr>
    </w:p>
    <w:p w14:paraId="2DD3E64B" w14:textId="77777777" w:rsidR="00444A08" w:rsidRDefault="00444A08">
      <w:pPr>
        <w:pStyle w:val="Standard"/>
        <w:rPr>
          <w:rFonts w:hint="eastAsia"/>
        </w:rPr>
      </w:pPr>
    </w:p>
    <w:p w14:paraId="35368E9C" w14:textId="77777777" w:rsidR="00444A08" w:rsidRDefault="00444A08">
      <w:pPr>
        <w:pStyle w:val="Standard"/>
        <w:rPr>
          <w:rFonts w:hint="eastAsia"/>
        </w:rPr>
      </w:pPr>
    </w:p>
    <w:p w14:paraId="0909B577" w14:textId="77777777" w:rsidR="00444A08" w:rsidRDefault="00444A08">
      <w:pPr>
        <w:pStyle w:val="Standard"/>
        <w:rPr>
          <w:rFonts w:hint="eastAsia"/>
        </w:rPr>
      </w:pPr>
    </w:p>
    <w:p w14:paraId="548351F3" w14:textId="77777777" w:rsidR="00444A08" w:rsidRDefault="00444A08">
      <w:pPr>
        <w:pStyle w:val="Standard"/>
        <w:rPr>
          <w:rFonts w:hint="eastAsia"/>
        </w:rPr>
      </w:pPr>
    </w:p>
    <w:p w14:paraId="4CEBA833" w14:textId="77777777" w:rsidR="00444A08" w:rsidRDefault="00444A08">
      <w:pPr>
        <w:pStyle w:val="Standard"/>
        <w:rPr>
          <w:rFonts w:hint="eastAsia"/>
        </w:rPr>
      </w:pPr>
    </w:p>
    <w:p w14:paraId="07A08CF7" w14:textId="77777777" w:rsidR="00444A08" w:rsidRDefault="00444A08">
      <w:pPr>
        <w:pStyle w:val="Standard"/>
        <w:rPr>
          <w:rFonts w:hint="eastAsia"/>
        </w:rPr>
      </w:pPr>
    </w:p>
    <w:p w14:paraId="354C8A71" w14:textId="77777777" w:rsidR="00444A08" w:rsidRDefault="00444A08">
      <w:pPr>
        <w:pStyle w:val="Standard"/>
        <w:rPr>
          <w:rFonts w:hint="eastAsia"/>
        </w:rPr>
      </w:pPr>
    </w:p>
    <w:p w14:paraId="5467D90E" w14:textId="77777777" w:rsidR="00444A08" w:rsidRDefault="00444A08">
      <w:pPr>
        <w:pStyle w:val="Standard"/>
        <w:rPr>
          <w:rFonts w:hint="eastAsia"/>
        </w:rPr>
      </w:pPr>
    </w:p>
    <w:p w14:paraId="2EFEDD48" w14:textId="77777777" w:rsidR="00444A08" w:rsidRDefault="00444A08">
      <w:pPr>
        <w:pStyle w:val="Standard"/>
        <w:rPr>
          <w:rFonts w:hint="eastAsia"/>
        </w:rPr>
      </w:pPr>
    </w:p>
    <w:p w14:paraId="027BDBEA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5183B5C0" wp14:editId="73628FEC">
            <wp:simplePos x="0" y="0"/>
            <wp:positionH relativeFrom="column">
              <wp:posOffset>258480</wp:posOffset>
            </wp:positionH>
            <wp:positionV relativeFrom="paragraph">
              <wp:posOffset>41400</wp:posOffset>
            </wp:positionV>
            <wp:extent cx="5683320" cy="3209400"/>
            <wp:effectExtent l="0" t="0" r="0" b="0"/>
            <wp:wrapNone/>
            <wp:docPr id="959092362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3320" cy="3209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4B061CB" w14:textId="77777777" w:rsidR="00444A08" w:rsidRDefault="00444A08">
      <w:pPr>
        <w:pStyle w:val="Standard"/>
        <w:rPr>
          <w:rFonts w:hint="eastAsia"/>
        </w:rPr>
      </w:pPr>
    </w:p>
    <w:p w14:paraId="5DA49505" w14:textId="77777777" w:rsidR="00444A08" w:rsidRDefault="00444A08">
      <w:pPr>
        <w:pStyle w:val="Standard"/>
        <w:rPr>
          <w:rFonts w:hint="eastAsia"/>
        </w:rPr>
      </w:pPr>
    </w:p>
    <w:p w14:paraId="0DF5BD5B" w14:textId="77777777" w:rsidR="00444A08" w:rsidRDefault="00444A08">
      <w:pPr>
        <w:pStyle w:val="Standard"/>
        <w:rPr>
          <w:rFonts w:hint="eastAsia"/>
        </w:rPr>
      </w:pPr>
    </w:p>
    <w:p w14:paraId="276E0C0D" w14:textId="77777777" w:rsidR="00444A08" w:rsidRDefault="00444A08">
      <w:pPr>
        <w:pStyle w:val="Standard"/>
        <w:rPr>
          <w:rFonts w:hint="eastAsia"/>
        </w:rPr>
      </w:pPr>
    </w:p>
    <w:p w14:paraId="43D106D8" w14:textId="77777777" w:rsidR="00444A08" w:rsidRDefault="00444A08">
      <w:pPr>
        <w:pStyle w:val="Standard"/>
        <w:rPr>
          <w:rFonts w:hint="eastAsia"/>
        </w:rPr>
      </w:pPr>
    </w:p>
    <w:p w14:paraId="4500682E" w14:textId="77777777" w:rsidR="00444A08" w:rsidRDefault="00444A08">
      <w:pPr>
        <w:pStyle w:val="Standard"/>
        <w:rPr>
          <w:rFonts w:hint="eastAsia"/>
        </w:rPr>
      </w:pPr>
    </w:p>
    <w:p w14:paraId="3BA99323" w14:textId="77777777" w:rsidR="00444A08" w:rsidRDefault="00444A08">
      <w:pPr>
        <w:pStyle w:val="Standard"/>
        <w:rPr>
          <w:rFonts w:hint="eastAsia"/>
        </w:rPr>
      </w:pPr>
    </w:p>
    <w:p w14:paraId="737E8B2A" w14:textId="77777777" w:rsidR="00444A08" w:rsidRDefault="00444A08">
      <w:pPr>
        <w:pStyle w:val="Standard"/>
        <w:rPr>
          <w:rFonts w:hint="eastAsia"/>
        </w:rPr>
      </w:pPr>
    </w:p>
    <w:p w14:paraId="58ADC836" w14:textId="77777777" w:rsidR="00444A08" w:rsidRDefault="00444A08">
      <w:pPr>
        <w:pStyle w:val="Standard"/>
        <w:rPr>
          <w:rFonts w:hint="eastAsia"/>
        </w:rPr>
      </w:pPr>
    </w:p>
    <w:p w14:paraId="1DE6A67F" w14:textId="77777777" w:rsidR="00444A08" w:rsidRDefault="00444A08">
      <w:pPr>
        <w:pStyle w:val="Standard"/>
        <w:rPr>
          <w:rFonts w:hint="eastAsia"/>
        </w:rPr>
      </w:pPr>
    </w:p>
    <w:p w14:paraId="348E18AD" w14:textId="77777777" w:rsidR="00444A08" w:rsidRDefault="00444A08">
      <w:pPr>
        <w:pStyle w:val="Standard"/>
        <w:rPr>
          <w:rFonts w:hint="eastAsia"/>
        </w:rPr>
      </w:pPr>
    </w:p>
    <w:p w14:paraId="4A5563B6" w14:textId="77777777" w:rsidR="00444A08" w:rsidRDefault="00444A08">
      <w:pPr>
        <w:pStyle w:val="Standard"/>
        <w:rPr>
          <w:rFonts w:hint="eastAsia"/>
        </w:rPr>
      </w:pPr>
    </w:p>
    <w:p w14:paraId="48DF262B" w14:textId="77777777" w:rsidR="00444A08" w:rsidRDefault="00444A08">
      <w:pPr>
        <w:pStyle w:val="Standard"/>
        <w:rPr>
          <w:rFonts w:hint="eastAsia"/>
        </w:rPr>
      </w:pPr>
    </w:p>
    <w:p w14:paraId="33C80C6C" w14:textId="77777777" w:rsidR="00444A08" w:rsidRDefault="00444A08">
      <w:pPr>
        <w:pStyle w:val="Standard"/>
        <w:rPr>
          <w:rFonts w:hint="eastAsia"/>
        </w:rPr>
      </w:pPr>
    </w:p>
    <w:p w14:paraId="1C916C0B" w14:textId="77777777" w:rsidR="00444A08" w:rsidRDefault="00444A08">
      <w:pPr>
        <w:pStyle w:val="Standard"/>
        <w:rPr>
          <w:rFonts w:hint="eastAsia"/>
        </w:rPr>
      </w:pPr>
    </w:p>
    <w:p w14:paraId="11EAAF8D" w14:textId="77777777" w:rsidR="00444A08" w:rsidRDefault="00444A08">
      <w:pPr>
        <w:pStyle w:val="Standard"/>
        <w:rPr>
          <w:rFonts w:hint="eastAsia"/>
        </w:rPr>
      </w:pPr>
    </w:p>
    <w:p w14:paraId="735D679F" w14:textId="77777777" w:rsidR="00444A08" w:rsidRDefault="00444A08">
      <w:pPr>
        <w:pStyle w:val="Standard"/>
        <w:rPr>
          <w:rFonts w:hint="eastAsia"/>
        </w:rPr>
      </w:pPr>
    </w:p>
    <w:p w14:paraId="615D2FD4" w14:textId="77777777" w:rsidR="00444A08" w:rsidRDefault="00444A08">
      <w:pPr>
        <w:pStyle w:val="Standard"/>
        <w:rPr>
          <w:rFonts w:hint="eastAsia"/>
        </w:rPr>
      </w:pPr>
    </w:p>
    <w:p w14:paraId="4F00B59A" w14:textId="77777777" w:rsidR="00444A08" w:rsidRDefault="00444A08">
      <w:pPr>
        <w:pStyle w:val="Standard"/>
        <w:rPr>
          <w:rFonts w:hint="eastAsia"/>
        </w:rPr>
      </w:pPr>
    </w:p>
    <w:p w14:paraId="6943A9C3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Kielecka</w:t>
      </w:r>
    </w:p>
    <w:p w14:paraId="63D48F5B" w14:textId="77777777" w:rsidR="00444A08" w:rsidRDefault="00000000">
      <w:pPr>
        <w:pStyle w:val="Standard"/>
        <w:rPr>
          <w:rFonts w:hint="eastAsia"/>
        </w:rPr>
      </w:pPr>
      <w:r>
        <w:t xml:space="preserve">         Opis zadania – Wykonanie nakładki na jezdni, ułożenie krawężników regulacja urządzeń na    </w:t>
      </w:r>
    </w:p>
    <w:p w14:paraId="6C8C7703" w14:textId="77777777" w:rsidR="00444A08" w:rsidRDefault="00000000">
      <w:pPr>
        <w:pStyle w:val="Standard"/>
        <w:rPr>
          <w:rFonts w:hint="eastAsia"/>
        </w:rPr>
      </w:pPr>
      <w:r>
        <w:t xml:space="preserve">         wysokości numerów nieparzystych.</w:t>
      </w:r>
    </w:p>
    <w:p w14:paraId="63BEAFF0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06A6111" wp14:editId="216323D6">
            <wp:simplePos x="0" y="0"/>
            <wp:positionH relativeFrom="column">
              <wp:posOffset>400680</wp:posOffset>
            </wp:positionH>
            <wp:positionV relativeFrom="paragraph">
              <wp:posOffset>133920</wp:posOffset>
            </wp:positionV>
            <wp:extent cx="5533920" cy="3220560"/>
            <wp:effectExtent l="0" t="0" r="0" b="0"/>
            <wp:wrapNone/>
            <wp:docPr id="170960310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920" cy="3220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5708226" w14:textId="77777777" w:rsidR="00444A08" w:rsidRDefault="00444A08">
      <w:pPr>
        <w:pStyle w:val="Standard"/>
        <w:rPr>
          <w:rFonts w:hint="eastAsia"/>
        </w:rPr>
      </w:pPr>
    </w:p>
    <w:p w14:paraId="683DBE39" w14:textId="77777777" w:rsidR="00444A08" w:rsidRDefault="00444A08">
      <w:pPr>
        <w:pStyle w:val="Standard"/>
        <w:rPr>
          <w:rFonts w:hint="eastAsia"/>
        </w:rPr>
      </w:pPr>
    </w:p>
    <w:p w14:paraId="23B7896B" w14:textId="77777777" w:rsidR="00444A08" w:rsidRDefault="00444A08">
      <w:pPr>
        <w:pStyle w:val="Standard"/>
        <w:rPr>
          <w:rFonts w:hint="eastAsia"/>
        </w:rPr>
      </w:pPr>
    </w:p>
    <w:p w14:paraId="531F9940" w14:textId="77777777" w:rsidR="00444A08" w:rsidRDefault="00444A08">
      <w:pPr>
        <w:pStyle w:val="Standard"/>
        <w:rPr>
          <w:rFonts w:hint="eastAsia"/>
        </w:rPr>
      </w:pPr>
    </w:p>
    <w:p w14:paraId="7E46FBBF" w14:textId="77777777" w:rsidR="00444A08" w:rsidRDefault="00444A08">
      <w:pPr>
        <w:pStyle w:val="Standard"/>
        <w:rPr>
          <w:rFonts w:hint="eastAsia"/>
        </w:rPr>
      </w:pPr>
    </w:p>
    <w:p w14:paraId="0434C3E1" w14:textId="77777777" w:rsidR="00444A08" w:rsidRDefault="00444A08">
      <w:pPr>
        <w:pStyle w:val="Standard"/>
        <w:rPr>
          <w:rFonts w:hint="eastAsia"/>
        </w:rPr>
      </w:pPr>
    </w:p>
    <w:p w14:paraId="774B3B05" w14:textId="77777777" w:rsidR="00444A08" w:rsidRDefault="00444A08">
      <w:pPr>
        <w:pStyle w:val="Standard"/>
        <w:rPr>
          <w:rFonts w:hint="eastAsia"/>
        </w:rPr>
      </w:pPr>
    </w:p>
    <w:p w14:paraId="1C241612" w14:textId="77777777" w:rsidR="00444A08" w:rsidRDefault="00444A08">
      <w:pPr>
        <w:pStyle w:val="Standard"/>
        <w:rPr>
          <w:rFonts w:hint="eastAsia"/>
        </w:rPr>
      </w:pPr>
    </w:p>
    <w:p w14:paraId="2F6F6FB4" w14:textId="77777777" w:rsidR="00444A08" w:rsidRDefault="00444A08">
      <w:pPr>
        <w:pStyle w:val="Standard"/>
        <w:rPr>
          <w:rFonts w:hint="eastAsia"/>
        </w:rPr>
      </w:pPr>
    </w:p>
    <w:p w14:paraId="611D2AF3" w14:textId="77777777" w:rsidR="00444A08" w:rsidRDefault="00444A08">
      <w:pPr>
        <w:pStyle w:val="Standard"/>
        <w:rPr>
          <w:rFonts w:hint="eastAsia"/>
        </w:rPr>
      </w:pPr>
    </w:p>
    <w:p w14:paraId="37058EF5" w14:textId="77777777" w:rsidR="00444A08" w:rsidRDefault="00444A08">
      <w:pPr>
        <w:pStyle w:val="Standard"/>
        <w:rPr>
          <w:rFonts w:hint="eastAsia"/>
        </w:rPr>
      </w:pPr>
    </w:p>
    <w:p w14:paraId="6B4A2F4F" w14:textId="77777777" w:rsidR="00444A08" w:rsidRDefault="00444A08">
      <w:pPr>
        <w:pStyle w:val="Standard"/>
        <w:rPr>
          <w:rFonts w:hint="eastAsia"/>
        </w:rPr>
      </w:pPr>
    </w:p>
    <w:p w14:paraId="1805CF88" w14:textId="77777777" w:rsidR="00444A08" w:rsidRDefault="00444A08">
      <w:pPr>
        <w:pStyle w:val="Standard"/>
        <w:rPr>
          <w:rFonts w:hint="eastAsia"/>
        </w:rPr>
      </w:pPr>
    </w:p>
    <w:p w14:paraId="31F74230" w14:textId="77777777" w:rsidR="00444A08" w:rsidRDefault="00444A08">
      <w:pPr>
        <w:pStyle w:val="Standard"/>
        <w:rPr>
          <w:rFonts w:hint="eastAsia"/>
        </w:rPr>
      </w:pPr>
    </w:p>
    <w:p w14:paraId="75B30499" w14:textId="77777777" w:rsidR="00444A08" w:rsidRDefault="00444A08">
      <w:pPr>
        <w:pStyle w:val="Standard"/>
        <w:rPr>
          <w:rFonts w:hint="eastAsia"/>
        </w:rPr>
      </w:pPr>
    </w:p>
    <w:p w14:paraId="6FC467A0" w14:textId="77777777" w:rsidR="00444A08" w:rsidRDefault="00444A08">
      <w:pPr>
        <w:pStyle w:val="Standard"/>
        <w:rPr>
          <w:rFonts w:hint="eastAsia"/>
        </w:rPr>
      </w:pPr>
    </w:p>
    <w:p w14:paraId="5CC863AD" w14:textId="77777777" w:rsidR="00444A08" w:rsidRDefault="00444A08">
      <w:pPr>
        <w:pStyle w:val="Standard"/>
        <w:rPr>
          <w:rFonts w:hint="eastAsia"/>
        </w:rPr>
      </w:pPr>
    </w:p>
    <w:p w14:paraId="0EA4DC1C" w14:textId="77777777" w:rsidR="00444A08" w:rsidRDefault="00444A08">
      <w:pPr>
        <w:pStyle w:val="Standard"/>
        <w:rPr>
          <w:rFonts w:hint="eastAsia"/>
        </w:rPr>
      </w:pPr>
    </w:p>
    <w:p w14:paraId="659CE61A" w14:textId="77777777" w:rsidR="00444A08" w:rsidRDefault="00444A08">
      <w:pPr>
        <w:pStyle w:val="Standard"/>
        <w:rPr>
          <w:rFonts w:hint="eastAsia"/>
        </w:rPr>
      </w:pPr>
    </w:p>
    <w:p w14:paraId="4F345BAC" w14:textId="77777777" w:rsidR="00444A08" w:rsidRDefault="00444A08">
      <w:pPr>
        <w:pStyle w:val="Standard"/>
        <w:rPr>
          <w:rFonts w:hint="eastAsia"/>
        </w:rPr>
      </w:pPr>
    </w:p>
    <w:p w14:paraId="26ADA25D" w14:textId="77777777" w:rsidR="00444A08" w:rsidRDefault="00444A08">
      <w:pPr>
        <w:pStyle w:val="Standard"/>
        <w:rPr>
          <w:rFonts w:hint="eastAsia"/>
        </w:rPr>
      </w:pPr>
    </w:p>
    <w:p w14:paraId="6E3A8B32" w14:textId="77777777" w:rsidR="00444A08" w:rsidRDefault="00444A08">
      <w:pPr>
        <w:pStyle w:val="Standard"/>
        <w:rPr>
          <w:rFonts w:hint="eastAsia"/>
        </w:rPr>
      </w:pPr>
    </w:p>
    <w:p w14:paraId="56FAECF5" w14:textId="77777777" w:rsidR="00444A08" w:rsidRDefault="00444A08">
      <w:pPr>
        <w:pStyle w:val="Standard"/>
        <w:rPr>
          <w:rFonts w:hint="eastAsia"/>
        </w:rPr>
      </w:pPr>
    </w:p>
    <w:p w14:paraId="73614D24" w14:textId="77777777" w:rsidR="00444A08" w:rsidRDefault="00444A08">
      <w:pPr>
        <w:pStyle w:val="Standard"/>
        <w:rPr>
          <w:rFonts w:hint="eastAsia"/>
        </w:rPr>
      </w:pPr>
    </w:p>
    <w:p w14:paraId="76D94B9F" w14:textId="77777777" w:rsidR="00444A08" w:rsidRDefault="00444A08">
      <w:pPr>
        <w:pStyle w:val="Standard"/>
        <w:rPr>
          <w:rFonts w:hint="eastAsia"/>
        </w:rPr>
      </w:pPr>
    </w:p>
    <w:p w14:paraId="0937022F" w14:textId="77777777" w:rsidR="00444A08" w:rsidRDefault="00444A08">
      <w:pPr>
        <w:pStyle w:val="Standard"/>
        <w:rPr>
          <w:rFonts w:hint="eastAsia"/>
        </w:rPr>
      </w:pPr>
    </w:p>
    <w:p w14:paraId="1E5B7C73" w14:textId="77777777" w:rsidR="00444A08" w:rsidRDefault="00444A08">
      <w:pPr>
        <w:pStyle w:val="Standard"/>
        <w:rPr>
          <w:rFonts w:hint="eastAsia"/>
        </w:rPr>
      </w:pPr>
    </w:p>
    <w:p w14:paraId="36C2042C" w14:textId="77777777" w:rsidR="00444A08" w:rsidRDefault="00444A08">
      <w:pPr>
        <w:pStyle w:val="Standard"/>
        <w:rPr>
          <w:rFonts w:hint="eastAsia"/>
        </w:rPr>
      </w:pPr>
    </w:p>
    <w:p w14:paraId="4C26CEE5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7B861EC" wp14:editId="09A5315B">
            <wp:simplePos x="0" y="0"/>
            <wp:positionH relativeFrom="column">
              <wp:posOffset>326880</wp:posOffset>
            </wp:positionH>
            <wp:positionV relativeFrom="paragraph">
              <wp:posOffset>17280</wp:posOffset>
            </wp:positionV>
            <wp:extent cx="5560560" cy="3110399"/>
            <wp:effectExtent l="0" t="0" r="2040" b="0"/>
            <wp:wrapNone/>
            <wp:docPr id="1860217129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0560" cy="3110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7DC08E7" w14:textId="77777777" w:rsidR="00444A08" w:rsidRDefault="00444A08">
      <w:pPr>
        <w:pStyle w:val="Standard"/>
        <w:rPr>
          <w:rFonts w:hint="eastAsia"/>
        </w:rPr>
      </w:pPr>
    </w:p>
    <w:p w14:paraId="1F4E3400" w14:textId="77777777" w:rsidR="00444A08" w:rsidRDefault="00444A08">
      <w:pPr>
        <w:pStyle w:val="Standard"/>
        <w:rPr>
          <w:rFonts w:hint="eastAsia"/>
        </w:rPr>
      </w:pPr>
    </w:p>
    <w:p w14:paraId="162DB2AD" w14:textId="77777777" w:rsidR="00444A08" w:rsidRDefault="00444A08">
      <w:pPr>
        <w:pStyle w:val="Standard"/>
        <w:rPr>
          <w:rFonts w:hint="eastAsia"/>
        </w:rPr>
      </w:pPr>
    </w:p>
    <w:p w14:paraId="722C660B" w14:textId="77777777" w:rsidR="00444A08" w:rsidRDefault="00444A08">
      <w:pPr>
        <w:pStyle w:val="Standard"/>
        <w:rPr>
          <w:rFonts w:hint="eastAsia"/>
        </w:rPr>
      </w:pPr>
    </w:p>
    <w:p w14:paraId="2C53B3FA" w14:textId="77777777" w:rsidR="00444A08" w:rsidRDefault="00444A08">
      <w:pPr>
        <w:pStyle w:val="Standard"/>
        <w:rPr>
          <w:rFonts w:hint="eastAsia"/>
        </w:rPr>
      </w:pPr>
    </w:p>
    <w:p w14:paraId="222C3A97" w14:textId="77777777" w:rsidR="00444A08" w:rsidRDefault="00444A08">
      <w:pPr>
        <w:pStyle w:val="Standard"/>
        <w:rPr>
          <w:rFonts w:hint="eastAsia"/>
        </w:rPr>
      </w:pPr>
    </w:p>
    <w:p w14:paraId="15D0723F" w14:textId="77777777" w:rsidR="00444A08" w:rsidRDefault="00444A08">
      <w:pPr>
        <w:pStyle w:val="Standard"/>
        <w:rPr>
          <w:rFonts w:hint="eastAsia"/>
        </w:rPr>
      </w:pPr>
    </w:p>
    <w:p w14:paraId="78BBA7FC" w14:textId="77777777" w:rsidR="00444A08" w:rsidRDefault="00444A08">
      <w:pPr>
        <w:pStyle w:val="Standard"/>
        <w:rPr>
          <w:rFonts w:hint="eastAsia"/>
        </w:rPr>
      </w:pPr>
    </w:p>
    <w:p w14:paraId="52286B3A" w14:textId="77777777" w:rsidR="00444A08" w:rsidRDefault="00444A08">
      <w:pPr>
        <w:pStyle w:val="Standard"/>
        <w:rPr>
          <w:rFonts w:hint="eastAsia"/>
        </w:rPr>
      </w:pPr>
    </w:p>
    <w:p w14:paraId="73A6737F" w14:textId="77777777" w:rsidR="00444A08" w:rsidRDefault="00444A08">
      <w:pPr>
        <w:pStyle w:val="Standard"/>
        <w:rPr>
          <w:rFonts w:hint="eastAsia"/>
        </w:rPr>
      </w:pPr>
    </w:p>
    <w:p w14:paraId="53A9D0C3" w14:textId="77777777" w:rsidR="00444A08" w:rsidRDefault="00444A08">
      <w:pPr>
        <w:pStyle w:val="Standard"/>
        <w:rPr>
          <w:rFonts w:hint="eastAsia"/>
        </w:rPr>
      </w:pPr>
    </w:p>
    <w:p w14:paraId="34BAABF9" w14:textId="77777777" w:rsidR="00444A08" w:rsidRDefault="00444A08">
      <w:pPr>
        <w:pStyle w:val="Standard"/>
        <w:rPr>
          <w:rFonts w:hint="eastAsia"/>
        </w:rPr>
      </w:pPr>
    </w:p>
    <w:p w14:paraId="78642ED8" w14:textId="77777777" w:rsidR="00444A08" w:rsidRDefault="00444A08">
      <w:pPr>
        <w:pStyle w:val="Standard"/>
        <w:rPr>
          <w:rFonts w:hint="eastAsia"/>
        </w:rPr>
      </w:pPr>
    </w:p>
    <w:p w14:paraId="366607EF" w14:textId="77777777" w:rsidR="00444A08" w:rsidRDefault="00444A08">
      <w:pPr>
        <w:pStyle w:val="Standard"/>
        <w:rPr>
          <w:rFonts w:hint="eastAsia"/>
        </w:rPr>
      </w:pPr>
    </w:p>
    <w:p w14:paraId="034B3238" w14:textId="77777777" w:rsidR="00444A08" w:rsidRDefault="00444A08">
      <w:pPr>
        <w:pStyle w:val="Standard"/>
        <w:rPr>
          <w:rFonts w:hint="eastAsia"/>
        </w:rPr>
      </w:pPr>
    </w:p>
    <w:p w14:paraId="76D25260" w14:textId="77777777" w:rsidR="00444A08" w:rsidRDefault="00444A08">
      <w:pPr>
        <w:pStyle w:val="Standard"/>
        <w:rPr>
          <w:rFonts w:hint="eastAsia"/>
        </w:rPr>
      </w:pPr>
    </w:p>
    <w:p w14:paraId="7DAF2A61" w14:textId="77777777" w:rsidR="00444A08" w:rsidRDefault="00444A08">
      <w:pPr>
        <w:pStyle w:val="Standard"/>
        <w:rPr>
          <w:rFonts w:hint="eastAsia"/>
        </w:rPr>
      </w:pPr>
    </w:p>
    <w:p w14:paraId="43F9C599" w14:textId="77777777" w:rsidR="00444A08" w:rsidRDefault="00444A08">
      <w:pPr>
        <w:pStyle w:val="Standard"/>
        <w:rPr>
          <w:rFonts w:hint="eastAsia"/>
        </w:rPr>
      </w:pPr>
    </w:p>
    <w:p w14:paraId="601E49E2" w14:textId="77777777" w:rsidR="00444A08" w:rsidRDefault="00444A08">
      <w:pPr>
        <w:pStyle w:val="Standard"/>
        <w:rPr>
          <w:rFonts w:hint="eastAsia"/>
        </w:rPr>
      </w:pPr>
    </w:p>
    <w:p w14:paraId="05055200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938D2C" wp14:editId="7DAA4EFD">
            <wp:simplePos x="0" y="0"/>
            <wp:positionH relativeFrom="column">
              <wp:posOffset>272880</wp:posOffset>
            </wp:positionH>
            <wp:positionV relativeFrom="paragraph">
              <wp:posOffset>129600</wp:posOffset>
            </wp:positionV>
            <wp:extent cx="5614200" cy="3276720"/>
            <wp:effectExtent l="0" t="0" r="5550" b="0"/>
            <wp:wrapNone/>
            <wp:docPr id="1193608828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200" cy="3276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82776E2" w14:textId="77777777" w:rsidR="00444A08" w:rsidRDefault="00444A08">
      <w:pPr>
        <w:pStyle w:val="Standard"/>
        <w:rPr>
          <w:rFonts w:hint="eastAsia"/>
        </w:rPr>
      </w:pPr>
    </w:p>
    <w:p w14:paraId="5D088E5F" w14:textId="77777777" w:rsidR="00444A08" w:rsidRDefault="00444A08">
      <w:pPr>
        <w:pStyle w:val="Standard"/>
        <w:rPr>
          <w:rFonts w:hint="eastAsia"/>
        </w:rPr>
      </w:pPr>
    </w:p>
    <w:p w14:paraId="2C4ABD49" w14:textId="77777777" w:rsidR="00444A08" w:rsidRDefault="00444A08">
      <w:pPr>
        <w:pStyle w:val="Standard"/>
        <w:rPr>
          <w:rFonts w:hint="eastAsia"/>
        </w:rPr>
      </w:pPr>
    </w:p>
    <w:p w14:paraId="4A4C6D24" w14:textId="77777777" w:rsidR="00444A08" w:rsidRDefault="00444A08">
      <w:pPr>
        <w:pStyle w:val="Standard"/>
        <w:rPr>
          <w:rFonts w:hint="eastAsia"/>
        </w:rPr>
      </w:pPr>
    </w:p>
    <w:p w14:paraId="7103CCD3" w14:textId="77777777" w:rsidR="00444A08" w:rsidRDefault="00444A08">
      <w:pPr>
        <w:pStyle w:val="Standard"/>
        <w:rPr>
          <w:rFonts w:hint="eastAsia"/>
        </w:rPr>
      </w:pPr>
    </w:p>
    <w:p w14:paraId="39D5B72F" w14:textId="77777777" w:rsidR="00444A08" w:rsidRDefault="00444A08">
      <w:pPr>
        <w:pStyle w:val="Standard"/>
        <w:rPr>
          <w:rFonts w:hint="eastAsia"/>
        </w:rPr>
      </w:pPr>
    </w:p>
    <w:p w14:paraId="56E15BB7" w14:textId="77777777" w:rsidR="00444A08" w:rsidRDefault="00444A08">
      <w:pPr>
        <w:pStyle w:val="Standard"/>
        <w:rPr>
          <w:rFonts w:hint="eastAsia"/>
        </w:rPr>
      </w:pPr>
    </w:p>
    <w:p w14:paraId="1E886CED" w14:textId="77777777" w:rsidR="00444A08" w:rsidRDefault="00444A08">
      <w:pPr>
        <w:pStyle w:val="Standard"/>
        <w:rPr>
          <w:rFonts w:hint="eastAsia"/>
        </w:rPr>
      </w:pPr>
    </w:p>
    <w:p w14:paraId="72C773B8" w14:textId="77777777" w:rsidR="00444A08" w:rsidRDefault="00444A08">
      <w:pPr>
        <w:pStyle w:val="Standard"/>
        <w:rPr>
          <w:rFonts w:hint="eastAsia"/>
        </w:rPr>
      </w:pPr>
    </w:p>
    <w:p w14:paraId="68AF5FD0" w14:textId="77777777" w:rsidR="00444A08" w:rsidRDefault="00444A08">
      <w:pPr>
        <w:pStyle w:val="Standard"/>
        <w:rPr>
          <w:rFonts w:hint="eastAsia"/>
        </w:rPr>
      </w:pPr>
    </w:p>
    <w:p w14:paraId="2AFBA613" w14:textId="77777777" w:rsidR="00444A08" w:rsidRDefault="00444A08">
      <w:pPr>
        <w:pStyle w:val="Standard"/>
        <w:rPr>
          <w:rFonts w:hint="eastAsia"/>
        </w:rPr>
      </w:pPr>
    </w:p>
    <w:p w14:paraId="131EF5E1" w14:textId="77777777" w:rsidR="00444A08" w:rsidRDefault="00444A08">
      <w:pPr>
        <w:pStyle w:val="Standard"/>
        <w:rPr>
          <w:rFonts w:hint="eastAsia"/>
        </w:rPr>
      </w:pPr>
    </w:p>
    <w:p w14:paraId="25CB7D73" w14:textId="77777777" w:rsidR="00444A08" w:rsidRDefault="00444A08">
      <w:pPr>
        <w:pStyle w:val="Standard"/>
        <w:rPr>
          <w:rFonts w:hint="eastAsia"/>
        </w:rPr>
      </w:pPr>
    </w:p>
    <w:p w14:paraId="0A986DE9" w14:textId="77777777" w:rsidR="00444A08" w:rsidRDefault="00444A08">
      <w:pPr>
        <w:pStyle w:val="Standard"/>
        <w:rPr>
          <w:rFonts w:hint="eastAsia"/>
        </w:rPr>
      </w:pPr>
    </w:p>
    <w:p w14:paraId="14BD41EA" w14:textId="77777777" w:rsidR="00444A08" w:rsidRDefault="00444A08">
      <w:pPr>
        <w:pStyle w:val="Standard"/>
        <w:rPr>
          <w:rFonts w:hint="eastAsia"/>
        </w:rPr>
      </w:pPr>
    </w:p>
    <w:p w14:paraId="3B965F50" w14:textId="77777777" w:rsidR="00444A08" w:rsidRDefault="00444A08">
      <w:pPr>
        <w:pStyle w:val="Standard"/>
        <w:rPr>
          <w:rFonts w:hint="eastAsia"/>
        </w:rPr>
      </w:pPr>
    </w:p>
    <w:p w14:paraId="12D34779" w14:textId="77777777" w:rsidR="00444A08" w:rsidRDefault="00444A08">
      <w:pPr>
        <w:pStyle w:val="Standard"/>
        <w:rPr>
          <w:rFonts w:hint="eastAsia"/>
        </w:rPr>
      </w:pPr>
    </w:p>
    <w:p w14:paraId="4E69A467" w14:textId="77777777" w:rsidR="00444A08" w:rsidRDefault="00444A08">
      <w:pPr>
        <w:pStyle w:val="Standard"/>
        <w:rPr>
          <w:rFonts w:hint="eastAsia"/>
        </w:rPr>
      </w:pPr>
    </w:p>
    <w:p w14:paraId="45D4ED24" w14:textId="77777777" w:rsidR="00444A08" w:rsidRDefault="00444A08">
      <w:pPr>
        <w:pStyle w:val="Standard"/>
        <w:rPr>
          <w:rFonts w:hint="eastAsia"/>
        </w:rPr>
      </w:pPr>
    </w:p>
    <w:p w14:paraId="149A633C" w14:textId="77777777" w:rsidR="00444A08" w:rsidRDefault="00444A08">
      <w:pPr>
        <w:pStyle w:val="Standard"/>
        <w:rPr>
          <w:rFonts w:hint="eastAsia"/>
        </w:rPr>
      </w:pPr>
    </w:p>
    <w:p w14:paraId="01DDB085" w14:textId="77777777" w:rsidR="00444A08" w:rsidRDefault="00444A08">
      <w:pPr>
        <w:pStyle w:val="Standard"/>
        <w:rPr>
          <w:rFonts w:hint="eastAsia"/>
        </w:rPr>
      </w:pPr>
    </w:p>
    <w:p w14:paraId="30C988E0" w14:textId="77777777" w:rsidR="00444A08" w:rsidRDefault="00444A08">
      <w:pPr>
        <w:pStyle w:val="Standard"/>
        <w:rPr>
          <w:rFonts w:hint="eastAsia"/>
        </w:rPr>
      </w:pPr>
    </w:p>
    <w:p w14:paraId="3E94D9CF" w14:textId="77777777" w:rsidR="00444A08" w:rsidRDefault="00444A08">
      <w:pPr>
        <w:pStyle w:val="Standard"/>
        <w:rPr>
          <w:rFonts w:hint="eastAsia"/>
        </w:rPr>
      </w:pPr>
    </w:p>
    <w:p w14:paraId="6F74C246" w14:textId="77777777" w:rsidR="00444A08" w:rsidRDefault="00444A08">
      <w:pPr>
        <w:pStyle w:val="Standard"/>
        <w:rPr>
          <w:rFonts w:hint="eastAsia"/>
        </w:rPr>
      </w:pPr>
    </w:p>
    <w:p w14:paraId="6D4DDCBB" w14:textId="77777777" w:rsidR="00444A08" w:rsidRDefault="00444A08">
      <w:pPr>
        <w:pStyle w:val="Standard"/>
        <w:rPr>
          <w:rFonts w:hint="eastAsia"/>
        </w:rPr>
      </w:pPr>
    </w:p>
    <w:p w14:paraId="5F19E1F3" w14:textId="77777777" w:rsidR="00444A08" w:rsidRDefault="00444A08">
      <w:pPr>
        <w:pStyle w:val="Standard"/>
        <w:rPr>
          <w:rFonts w:hint="eastAsia"/>
        </w:rPr>
      </w:pPr>
    </w:p>
    <w:p w14:paraId="7EFE1664" w14:textId="77777777" w:rsidR="00444A08" w:rsidRDefault="00444A08">
      <w:pPr>
        <w:pStyle w:val="Standard"/>
        <w:rPr>
          <w:rFonts w:hint="eastAsia"/>
        </w:rPr>
      </w:pPr>
    </w:p>
    <w:p w14:paraId="74AE08D7" w14:textId="77777777" w:rsidR="00444A08" w:rsidRDefault="00444A08">
      <w:pPr>
        <w:pStyle w:val="Standard"/>
        <w:rPr>
          <w:rFonts w:hint="eastAsia"/>
        </w:rPr>
      </w:pPr>
    </w:p>
    <w:p w14:paraId="53960C87" w14:textId="77777777" w:rsidR="00444A08" w:rsidRDefault="00444A08">
      <w:pPr>
        <w:pStyle w:val="Standard"/>
        <w:rPr>
          <w:rFonts w:hint="eastAsia"/>
        </w:rPr>
      </w:pPr>
    </w:p>
    <w:p w14:paraId="3E6B6A97" w14:textId="77777777" w:rsidR="00444A08" w:rsidRDefault="00444A08">
      <w:pPr>
        <w:pStyle w:val="Standard"/>
        <w:rPr>
          <w:rFonts w:hint="eastAsia"/>
        </w:rPr>
      </w:pPr>
    </w:p>
    <w:p w14:paraId="39E4EAA3" w14:textId="77777777" w:rsidR="00444A08" w:rsidRDefault="00444A08">
      <w:pPr>
        <w:pStyle w:val="Standard"/>
        <w:rPr>
          <w:rFonts w:hint="eastAsia"/>
        </w:rPr>
      </w:pPr>
    </w:p>
    <w:p w14:paraId="1E0A4981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DEAE369" wp14:editId="54AFF72D">
            <wp:simplePos x="0" y="0"/>
            <wp:positionH relativeFrom="column">
              <wp:posOffset>245880</wp:posOffset>
            </wp:positionH>
            <wp:positionV relativeFrom="paragraph">
              <wp:posOffset>31680</wp:posOffset>
            </wp:positionV>
            <wp:extent cx="5662440" cy="3169800"/>
            <wp:effectExtent l="0" t="0" r="0" b="0"/>
            <wp:wrapNone/>
            <wp:docPr id="82182031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440" cy="316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BB2AEFC" w14:textId="77777777" w:rsidR="00444A08" w:rsidRDefault="00444A08">
      <w:pPr>
        <w:pStyle w:val="Standard"/>
        <w:rPr>
          <w:rFonts w:hint="eastAsia"/>
        </w:rPr>
      </w:pPr>
    </w:p>
    <w:p w14:paraId="60EFBA35" w14:textId="77777777" w:rsidR="00444A08" w:rsidRDefault="00444A08">
      <w:pPr>
        <w:pStyle w:val="Standard"/>
        <w:rPr>
          <w:rFonts w:hint="eastAsia"/>
        </w:rPr>
      </w:pPr>
    </w:p>
    <w:p w14:paraId="67C77A17" w14:textId="77777777" w:rsidR="00444A08" w:rsidRDefault="00444A08">
      <w:pPr>
        <w:pStyle w:val="Standard"/>
        <w:rPr>
          <w:rFonts w:hint="eastAsia"/>
        </w:rPr>
      </w:pPr>
    </w:p>
    <w:p w14:paraId="6AA3A157" w14:textId="77777777" w:rsidR="00444A08" w:rsidRDefault="00444A08">
      <w:pPr>
        <w:pStyle w:val="Standard"/>
        <w:rPr>
          <w:rFonts w:hint="eastAsia"/>
        </w:rPr>
      </w:pPr>
    </w:p>
    <w:p w14:paraId="22717068" w14:textId="77777777" w:rsidR="00444A08" w:rsidRDefault="00444A08">
      <w:pPr>
        <w:pStyle w:val="Standard"/>
        <w:rPr>
          <w:rFonts w:hint="eastAsia"/>
        </w:rPr>
      </w:pPr>
    </w:p>
    <w:p w14:paraId="74F20B89" w14:textId="77777777" w:rsidR="00444A08" w:rsidRDefault="00444A08">
      <w:pPr>
        <w:pStyle w:val="Standard"/>
        <w:rPr>
          <w:rFonts w:hint="eastAsia"/>
        </w:rPr>
      </w:pPr>
    </w:p>
    <w:p w14:paraId="04B18B19" w14:textId="77777777" w:rsidR="00444A08" w:rsidRDefault="00444A08">
      <w:pPr>
        <w:pStyle w:val="Standard"/>
        <w:rPr>
          <w:rFonts w:hint="eastAsia"/>
        </w:rPr>
      </w:pPr>
    </w:p>
    <w:p w14:paraId="2A31E92B" w14:textId="77777777" w:rsidR="00444A08" w:rsidRDefault="00444A08">
      <w:pPr>
        <w:pStyle w:val="Standard"/>
        <w:rPr>
          <w:rFonts w:hint="eastAsia"/>
        </w:rPr>
      </w:pPr>
    </w:p>
    <w:p w14:paraId="57CADB1B" w14:textId="77777777" w:rsidR="00444A08" w:rsidRDefault="00444A08">
      <w:pPr>
        <w:pStyle w:val="Standard"/>
        <w:rPr>
          <w:rFonts w:hint="eastAsia"/>
        </w:rPr>
      </w:pPr>
    </w:p>
    <w:p w14:paraId="1C447566" w14:textId="77777777" w:rsidR="00444A08" w:rsidRDefault="00444A08">
      <w:pPr>
        <w:pStyle w:val="Standard"/>
        <w:rPr>
          <w:rFonts w:hint="eastAsia"/>
        </w:rPr>
      </w:pPr>
    </w:p>
    <w:p w14:paraId="095894B0" w14:textId="77777777" w:rsidR="00444A08" w:rsidRDefault="00444A08">
      <w:pPr>
        <w:pStyle w:val="Standard"/>
        <w:rPr>
          <w:rFonts w:hint="eastAsia"/>
        </w:rPr>
      </w:pPr>
    </w:p>
    <w:p w14:paraId="264CD41E" w14:textId="77777777" w:rsidR="00444A08" w:rsidRDefault="00444A08">
      <w:pPr>
        <w:pStyle w:val="Standard"/>
        <w:rPr>
          <w:rFonts w:hint="eastAsia"/>
        </w:rPr>
      </w:pPr>
    </w:p>
    <w:p w14:paraId="6C7254DE" w14:textId="77777777" w:rsidR="00444A08" w:rsidRDefault="00444A08">
      <w:pPr>
        <w:pStyle w:val="Standard"/>
        <w:rPr>
          <w:rFonts w:hint="eastAsia"/>
        </w:rPr>
      </w:pPr>
    </w:p>
    <w:p w14:paraId="792EBDE8" w14:textId="77777777" w:rsidR="00444A08" w:rsidRDefault="00444A08">
      <w:pPr>
        <w:pStyle w:val="Standard"/>
        <w:rPr>
          <w:rFonts w:hint="eastAsia"/>
        </w:rPr>
      </w:pPr>
    </w:p>
    <w:p w14:paraId="113877D4" w14:textId="77777777" w:rsidR="00444A08" w:rsidRDefault="00444A08">
      <w:pPr>
        <w:pStyle w:val="Standard"/>
        <w:rPr>
          <w:rFonts w:hint="eastAsia"/>
        </w:rPr>
      </w:pPr>
    </w:p>
    <w:p w14:paraId="3E59ADF2" w14:textId="77777777" w:rsidR="00444A08" w:rsidRDefault="00444A08">
      <w:pPr>
        <w:pStyle w:val="Standard"/>
        <w:rPr>
          <w:rFonts w:hint="eastAsia"/>
        </w:rPr>
      </w:pPr>
    </w:p>
    <w:p w14:paraId="11730405" w14:textId="77777777" w:rsidR="00444A08" w:rsidRDefault="00444A08">
      <w:pPr>
        <w:pStyle w:val="Standard"/>
        <w:rPr>
          <w:rFonts w:hint="eastAsia"/>
        </w:rPr>
      </w:pPr>
    </w:p>
    <w:p w14:paraId="046DE4E6" w14:textId="77777777" w:rsidR="00444A08" w:rsidRDefault="00444A08">
      <w:pPr>
        <w:pStyle w:val="Standard"/>
        <w:rPr>
          <w:rFonts w:hint="eastAsia"/>
        </w:rPr>
      </w:pPr>
    </w:p>
    <w:p w14:paraId="06F2FE0F" w14:textId="77777777" w:rsidR="00444A08" w:rsidRDefault="00444A08">
      <w:pPr>
        <w:pStyle w:val="Standard"/>
        <w:rPr>
          <w:rFonts w:hint="eastAsia"/>
        </w:rPr>
      </w:pPr>
    </w:p>
    <w:p w14:paraId="33094943" w14:textId="77777777" w:rsidR="00444A08" w:rsidRDefault="00000000">
      <w:pPr>
        <w:pStyle w:val="Standard"/>
        <w:numPr>
          <w:ilvl w:val="0"/>
          <w:numId w:val="1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Wagowa</w:t>
      </w:r>
    </w:p>
    <w:p w14:paraId="064C5195" w14:textId="77777777" w:rsidR="00444A08" w:rsidRDefault="00000000">
      <w:pPr>
        <w:pStyle w:val="Standard"/>
        <w:rPr>
          <w:rFonts w:hint="eastAsia"/>
        </w:rPr>
      </w:pPr>
      <w:r>
        <w:t xml:space="preserve">         Opis zadania – Budowa chodników w Strefie Aktywności Mieszkańca.</w:t>
      </w:r>
    </w:p>
    <w:p w14:paraId="38E2641F" w14:textId="77777777" w:rsidR="00444A08" w:rsidRDefault="00444A08">
      <w:pPr>
        <w:pStyle w:val="Standard"/>
        <w:rPr>
          <w:rFonts w:hint="eastAsia"/>
        </w:rPr>
      </w:pPr>
    </w:p>
    <w:p w14:paraId="6027CC6E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ACFA97" wp14:editId="6BB332C7">
            <wp:simplePos x="0" y="0"/>
            <wp:positionH relativeFrom="column">
              <wp:posOffset>313560</wp:posOffset>
            </wp:positionH>
            <wp:positionV relativeFrom="paragraph">
              <wp:posOffset>0</wp:posOffset>
            </wp:positionV>
            <wp:extent cx="5586840" cy="3180240"/>
            <wp:effectExtent l="0" t="0" r="0" b="1110"/>
            <wp:wrapNone/>
            <wp:docPr id="207391703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840" cy="3180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1DA89A0" w14:textId="77777777" w:rsidR="00444A08" w:rsidRDefault="00444A08">
      <w:pPr>
        <w:pStyle w:val="Standard"/>
        <w:rPr>
          <w:rFonts w:hint="eastAsia"/>
        </w:rPr>
      </w:pPr>
    </w:p>
    <w:p w14:paraId="67DEAE04" w14:textId="77777777" w:rsidR="00444A08" w:rsidRDefault="00444A08">
      <w:pPr>
        <w:pStyle w:val="Standard"/>
        <w:rPr>
          <w:rFonts w:hint="eastAsia"/>
        </w:rPr>
      </w:pPr>
    </w:p>
    <w:p w14:paraId="64C6C90F" w14:textId="77777777" w:rsidR="00444A08" w:rsidRDefault="00444A08">
      <w:pPr>
        <w:pStyle w:val="Standard"/>
        <w:rPr>
          <w:rFonts w:hint="eastAsia"/>
        </w:rPr>
      </w:pPr>
    </w:p>
    <w:p w14:paraId="391C3D16" w14:textId="77777777" w:rsidR="00444A08" w:rsidRDefault="00444A08">
      <w:pPr>
        <w:pStyle w:val="Standard"/>
        <w:rPr>
          <w:rFonts w:hint="eastAsia"/>
        </w:rPr>
      </w:pPr>
    </w:p>
    <w:p w14:paraId="0B603968" w14:textId="77777777" w:rsidR="00444A08" w:rsidRDefault="00444A08">
      <w:pPr>
        <w:pStyle w:val="Standard"/>
        <w:rPr>
          <w:rFonts w:hint="eastAsia"/>
        </w:rPr>
      </w:pPr>
    </w:p>
    <w:p w14:paraId="0586F80B" w14:textId="77777777" w:rsidR="00444A08" w:rsidRDefault="00444A08">
      <w:pPr>
        <w:pStyle w:val="Standard"/>
        <w:rPr>
          <w:rFonts w:hint="eastAsia"/>
        </w:rPr>
      </w:pPr>
    </w:p>
    <w:p w14:paraId="25E66662" w14:textId="77777777" w:rsidR="00444A08" w:rsidRDefault="00444A08">
      <w:pPr>
        <w:pStyle w:val="Standard"/>
        <w:rPr>
          <w:rFonts w:hint="eastAsia"/>
        </w:rPr>
      </w:pPr>
    </w:p>
    <w:p w14:paraId="12F293C6" w14:textId="77777777" w:rsidR="00444A08" w:rsidRDefault="00444A08">
      <w:pPr>
        <w:pStyle w:val="Standard"/>
        <w:rPr>
          <w:rFonts w:hint="eastAsia"/>
        </w:rPr>
      </w:pPr>
    </w:p>
    <w:p w14:paraId="7F1BC20E" w14:textId="77777777" w:rsidR="00444A08" w:rsidRDefault="00444A08">
      <w:pPr>
        <w:pStyle w:val="Standard"/>
        <w:rPr>
          <w:rFonts w:hint="eastAsia"/>
        </w:rPr>
      </w:pPr>
    </w:p>
    <w:p w14:paraId="66F09CF4" w14:textId="77777777" w:rsidR="00444A08" w:rsidRDefault="00444A08">
      <w:pPr>
        <w:pStyle w:val="Standard"/>
        <w:rPr>
          <w:rFonts w:hint="eastAsia"/>
        </w:rPr>
      </w:pPr>
    </w:p>
    <w:p w14:paraId="37C21EDF" w14:textId="77777777" w:rsidR="00444A08" w:rsidRDefault="00444A08">
      <w:pPr>
        <w:pStyle w:val="Standard"/>
        <w:rPr>
          <w:rFonts w:hint="eastAsia"/>
        </w:rPr>
      </w:pPr>
    </w:p>
    <w:p w14:paraId="2D272FDF" w14:textId="77777777" w:rsidR="00444A08" w:rsidRDefault="00444A08">
      <w:pPr>
        <w:pStyle w:val="Standard"/>
        <w:rPr>
          <w:rFonts w:hint="eastAsia"/>
        </w:rPr>
      </w:pPr>
    </w:p>
    <w:p w14:paraId="53645634" w14:textId="77777777" w:rsidR="00444A08" w:rsidRDefault="00444A08">
      <w:pPr>
        <w:pStyle w:val="Standard"/>
        <w:rPr>
          <w:rFonts w:hint="eastAsia"/>
        </w:rPr>
      </w:pPr>
    </w:p>
    <w:p w14:paraId="4B4BDAB6" w14:textId="77777777" w:rsidR="00444A08" w:rsidRDefault="00444A08">
      <w:pPr>
        <w:pStyle w:val="Standard"/>
        <w:rPr>
          <w:rFonts w:hint="eastAsia"/>
        </w:rPr>
      </w:pPr>
    </w:p>
    <w:p w14:paraId="38125F72" w14:textId="77777777" w:rsidR="00444A08" w:rsidRDefault="00444A08">
      <w:pPr>
        <w:pStyle w:val="Standard"/>
        <w:rPr>
          <w:rFonts w:hint="eastAsia"/>
        </w:rPr>
      </w:pPr>
    </w:p>
    <w:p w14:paraId="33E45E66" w14:textId="77777777" w:rsidR="00444A08" w:rsidRDefault="00444A08">
      <w:pPr>
        <w:pStyle w:val="Standard"/>
        <w:rPr>
          <w:rFonts w:hint="eastAsia"/>
        </w:rPr>
      </w:pPr>
    </w:p>
    <w:p w14:paraId="5B063B8E" w14:textId="77777777" w:rsidR="00444A08" w:rsidRDefault="00444A08">
      <w:pPr>
        <w:pStyle w:val="Standard"/>
        <w:rPr>
          <w:rFonts w:hint="eastAsia"/>
        </w:rPr>
      </w:pPr>
    </w:p>
    <w:p w14:paraId="1927A1E3" w14:textId="77777777" w:rsidR="00444A08" w:rsidRDefault="00444A08">
      <w:pPr>
        <w:pStyle w:val="Standard"/>
        <w:rPr>
          <w:rFonts w:hint="eastAsia"/>
        </w:rPr>
      </w:pPr>
    </w:p>
    <w:p w14:paraId="207A3924" w14:textId="77777777" w:rsidR="00444A08" w:rsidRDefault="00444A08">
      <w:pPr>
        <w:pStyle w:val="Standard"/>
        <w:rPr>
          <w:rFonts w:hint="eastAsia"/>
        </w:rPr>
      </w:pPr>
    </w:p>
    <w:p w14:paraId="0BEECBFC" w14:textId="77777777" w:rsidR="00444A08" w:rsidRDefault="00444A08">
      <w:pPr>
        <w:pStyle w:val="Standard"/>
        <w:rPr>
          <w:rFonts w:hint="eastAsia"/>
        </w:rPr>
      </w:pPr>
    </w:p>
    <w:p w14:paraId="631434F9" w14:textId="77777777" w:rsidR="00444A08" w:rsidRDefault="00444A08">
      <w:pPr>
        <w:pStyle w:val="Standard"/>
        <w:rPr>
          <w:rFonts w:hint="eastAsia"/>
        </w:rPr>
      </w:pPr>
    </w:p>
    <w:p w14:paraId="194117AA" w14:textId="77777777" w:rsidR="00444A08" w:rsidRDefault="00444A08">
      <w:pPr>
        <w:pStyle w:val="Standard"/>
        <w:rPr>
          <w:rFonts w:hint="eastAsia"/>
        </w:rPr>
      </w:pPr>
    </w:p>
    <w:p w14:paraId="71359B1D" w14:textId="77777777" w:rsidR="00444A08" w:rsidRDefault="00444A08">
      <w:pPr>
        <w:pStyle w:val="Standard"/>
        <w:rPr>
          <w:rFonts w:hint="eastAsia"/>
        </w:rPr>
      </w:pPr>
    </w:p>
    <w:p w14:paraId="308C96E1" w14:textId="77777777" w:rsidR="00444A08" w:rsidRDefault="00444A08">
      <w:pPr>
        <w:pStyle w:val="Standard"/>
        <w:rPr>
          <w:rFonts w:hint="eastAsia"/>
        </w:rPr>
      </w:pPr>
    </w:p>
    <w:p w14:paraId="1C850C95" w14:textId="77777777" w:rsidR="00444A08" w:rsidRDefault="00444A08">
      <w:pPr>
        <w:pStyle w:val="Standard"/>
        <w:rPr>
          <w:rFonts w:hint="eastAsia"/>
        </w:rPr>
      </w:pPr>
    </w:p>
    <w:p w14:paraId="3740779D" w14:textId="77777777" w:rsidR="00444A08" w:rsidRDefault="00444A08">
      <w:pPr>
        <w:pStyle w:val="Standard"/>
        <w:rPr>
          <w:rFonts w:hint="eastAsia"/>
        </w:rPr>
      </w:pPr>
    </w:p>
    <w:p w14:paraId="3F398073" w14:textId="77777777" w:rsidR="00444A08" w:rsidRDefault="00444A08">
      <w:pPr>
        <w:pStyle w:val="Standard"/>
        <w:rPr>
          <w:rFonts w:hint="eastAsia"/>
        </w:rPr>
      </w:pPr>
    </w:p>
    <w:p w14:paraId="1C01A162" w14:textId="77777777" w:rsidR="00444A08" w:rsidRDefault="00444A08">
      <w:pPr>
        <w:pStyle w:val="Standard"/>
        <w:rPr>
          <w:rFonts w:hint="eastAsia"/>
        </w:rPr>
      </w:pPr>
    </w:p>
    <w:p w14:paraId="0598EBC5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0E03001" wp14:editId="5105EF1E">
            <wp:simplePos x="0" y="0"/>
            <wp:positionH relativeFrom="column">
              <wp:posOffset>300240</wp:posOffset>
            </wp:positionH>
            <wp:positionV relativeFrom="paragraph">
              <wp:posOffset>-32400</wp:posOffset>
            </wp:positionV>
            <wp:extent cx="5594400" cy="3220560"/>
            <wp:effectExtent l="0" t="0" r="6300" b="0"/>
            <wp:wrapNone/>
            <wp:docPr id="1478160755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400" cy="3220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6999CC3" w14:textId="77777777" w:rsidR="00444A08" w:rsidRDefault="00444A08">
      <w:pPr>
        <w:pStyle w:val="Standard"/>
        <w:rPr>
          <w:rFonts w:hint="eastAsia"/>
        </w:rPr>
      </w:pPr>
    </w:p>
    <w:p w14:paraId="5E1FC785" w14:textId="77777777" w:rsidR="00444A08" w:rsidRDefault="00444A08">
      <w:pPr>
        <w:pStyle w:val="Standard"/>
        <w:rPr>
          <w:rFonts w:hint="eastAsia"/>
        </w:rPr>
      </w:pPr>
    </w:p>
    <w:p w14:paraId="04361BA0" w14:textId="77777777" w:rsidR="00444A08" w:rsidRDefault="00444A08">
      <w:pPr>
        <w:pStyle w:val="Standard"/>
        <w:rPr>
          <w:rFonts w:hint="eastAsia"/>
        </w:rPr>
      </w:pPr>
    </w:p>
    <w:p w14:paraId="2ACE8897" w14:textId="77777777" w:rsidR="00444A08" w:rsidRDefault="00444A08">
      <w:pPr>
        <w:pStyle w:val="Standard"/>
        <w:rPr>
          <w:rFonts w:hint="eastAsia"/>
        </w:rPr>
      </w:pPr>
    </w:p>
    <w:p w14:paraId="505ADCED" w14:textId="77777777" w:rsidR="00444A08" w:rsidRDefault="00444A08">
      <w:pPr>
        <w:pStyle w:val="Standard"/>
        <w:rPr>
          <w:rFonts w:hint="eastAsia"/>
        </w:rPr>
      </w:pPr>
    </w:p>
    <w:p w14:paraId="48DA424B" w14:textId="77777777" w:rsidR="00444A08" w:rsidRDefault="00444A08">
      <w:pPr>
        <w:pStyle w:val="Standard"/>
        <w:rPr>
          <w:rFonts w:hint="eastAsia"/>
        </w:rPr>
      </w:pPr>
    </w:p>
    <w:p w14:paraId="782E1B0C" w14:textId="77777777" w:rsidR="00444A08" w:rsidRDefault="00444A08">
      <w:pPr>
        <w:pStyle w:val="Standard"/>
        <w:rPr>
          <w:rFonts w:hint="eastAsia"/>
        </w:rPr>
      </w:pPr>
    </w:p>
    <w:p w14:paraId="1BD09977" w14:textId="77777777" w:rsidR="00444A08" w:rsidRDefault="00444A08">
      <w:pPr>
        <w:pStyle w:val="Standard"/>
        <w:rPr>
          <w:rFonts w:hint="eastAsia"/>
        </w:rPr>
      </w:pPr>
    </w:p>
    <w:p w14:paraId="2C9C38AF" w14:textId="77777777" w:rsidR="00444A08" w:rsidRDefault="00444A08">
      <w:pPr>
        <w:pStyle w:val="Standard"/>
        <w:rPr>
          <w:rFonts w:hint="eastAsia"/>
        </w:rPr>
      </w:pPr>
    </w:p>
    <w:p w14:paraId="00374BDF" w14:textId="77777777" w:rsidR="00444A08" w:rsidRDefault="00444A08">
      <w:pPr>
        <w:pStyle w:val="Standard"/>
        <w:rPr>
          <w:rFonts w:hint="eastAsia"/>
        </w:rPr>
      </w:pPr>
    </w:p>
    <w:p w14:paraId="646669A0" w14:textId="77777777" w:rsidR="00444A08" w:rsidRDefault="00444A08">
      <w:pPr>
        <w:pStyle w:val="Standard"/>
        <w:rPr>
          <w:rFonts w:hint="eastAsia"/>
        </w:rPr>
      </w:pPr>
    </w:p>
    <w:p w14:paraId="47EF0122" w14:textId="77777777" w:rsidR="00444A08" w:rsidRDefault="00444A08">
      <w:pPr>
        <w:pStyle w:val="Standard"/>
        <w:rPr>
          <w:rFonts w:hint="eastAsia"/>
        </w:rPr>
      </w:pPr>
    </w:p>
    <w:p w14:paraId="370B4DB1" w14:textId="77777777" w:rsidR="00444A08" w:rsidRDefault="00444A08">
      <w:pPr>
        <w:pStyle w:val="Standard"/>
        <w:rPr>
          <w:rFonts w:hint="eastAsia"/>
        </w:rPr>
      </w:pPr>
    </w:p>
    <w:p w14:paraId="47B05F0F" w14:textId="77777777" w:rsidR="00444A08" w:rsidRDefault="00444A08">
      <w:pPr>
        <w:pStyle w:val="Standard"/>
        <w:rPr>
          <w:rFonts w:hint="eastAsia"/>
        </w:rPr>
      </w:pPr>
    </w:p>
    <w:p w14:paraId="543BA188" w14:textId="77777777" w:rsidR="00444A08" w:rsidRDefault="00444A08">
      <w:pPr>
        <w:pStyle w:val="Standard"/>
        <w:rPr>
          <w:rFonts w:hint="eastAsia"/>
        </w:rPr>
      </w:pPr>
    </w:p>
    <w:p w14:paraId="0EB0CB81" w14:textId="77777777" w:rsidR="00444A08" w:rsidRDefault="00444A08">
      <w:pPr>
        <w:pStyle w:val="Standard"/>
        <w:rPr>
          <w:rFonts w:hint="eastAsia"/>
        </w:rPr>
      </w:pPr>
    </w:p>
    <w:p w14:paraId="2F7BD953" w14:textId="77777777" w:rsidR="00444A08" w:rsidRDefault="00444A08">
      <w:pPr>
        <w:pStyle w:val="Standard"/>
        <w:rPr>
          <w:rFonts w:hint="eastAsia"/>
        </w:rPr>
      </w:pPr>
    </w:p>
    <w:p w14:paraId="3D4D073D" w14:textId="77777777" w:rsidR="00444A08" w:rsidRDefault="00444A08">
      <w:pPr>
        <w:pStyle w:val="Standard"/>
        <w:rPr>
          <w:rFonts w:hint="eastAsia"/>
        </w:rPr>
      </w:pPr>
    </w:p>
    <w:p w14:paraId="4F1B90F1" w14:textId="77777777" w:rsidR="00444A08" w:rsidRDefault="00444A08">
      <w:pPr>
        <w:pStyle w:val="Standard"/>
        <w:rPr>
          <w:rFonts w:hint="eastAsia"/>
        </w:rPr>
      </w:pPr>
    </w:p>
    <w:p w14:paraId="6F9448F6" w14:textId="77777777" w:rsidR="00444A08" w:rsidRDefault="00000000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387C6EE" wp14:editId="4968B574">
            <wp:simplePos x="0" y="0"/>
            <wp:positionH relativeFrom="column">
              <wp:posOffset>258480</wp:posOffset>
            </wp:positionH>
            <wp:positionV relativeFrom="paragraph">
              <wp:posOffset>98280</wp:posOffset>
            </wp:positionV>
            <wp:extent cx="5655240" cy="3193920"/>
            <wp:effectExtent l="0" t="0" r="2610" b="6480"/>
            <wp:wrapNone/>
            <wp:docPr id="1415127190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240" cy="3193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6BFF649" w14:textId="77777777" w:rsidR="00444A08" w:rsidRDefault="00444A08">
      <w:pPr>
        <w:pStyle w:val="Standard"/>
        <w:rPr>
          <w:rFonts w:hint="eastAsia"/>
        </w:rPr>
      </w:pPr>
    </w:p>
    <w:p w14:paraId="2D581E2B" w14:textId="77777777" w:rsidR="00444A08" w:rsidRDefault="00444A08">
      <w:pPr>
        <w:pStyle w:val="Standard"/>
        <w:rPr>
          <w:rFonts w:hint="eastAsia"/>
        </w:rPr>
      </w:pPr>
    </w:p>
    <w:p w14:paraId="288A34AF" w14:textId="77777777" w:rsidR="00444A08" w:rsidRDefault="00444A08">
      <w:pPr>
        <w:pStyle w:val="Standard"/>
        <w:rPr>
          <w:rFonts w:hint="eastAsia"/>
        </w:rPr>
      </w:pPr>
    </w:p>
    <w:p w14:paraId="5913E7FA" w14:textId="77777777" w:rsidR="00444A08" w:rsidRDefault="00444A08">
      <w:pPr>
        <w:pStyle w:val="Standard"/>
        <w:rPr>
          <w:rFonts w:hint="eastAsia"/>
        </w:rPr>
      </w:pPr>
    </w:p>
    <w:p w14:paraId="6BB749D2" w14:textId="77777777" w:rsidR="00444A08" w:rsidRDefault="00444A08">
      <w:pPr>
        <w:pStyle w:val="Standard"/>
        <w:rPr>
          <w:rFonts w:hint="eastAsia"/>
        </w:rPr>
      </w:pPr>
    </w:p>
    <w:p w14:paraId="7197DB9F" w14:textId="77777777" w:rsidR="00444A08" w:rsidRDefault="00444A08">
      <w:pPr>
        <w:pStyle w:val="Standard"/>
        <w:rPr>
          <w:rFonts w:hint="eastAsia"/>
        </w:rPr>
      </w:pPr>
    </w:p>
    <w:p w14:paraId="69D156F9" w14:textId="77777777" w:rsidR="00444A08" w:rsidRDefault="00444A08">
      <w:pPr>
        <w:pStyle w:val="Standard"/>
        <w:rPr>
          <w:rFonts w:hint="eastAsia"/>
        </w:rPr>
      </w:pPr>
    </w:p>
    <w:p w14:paraId="1F02842C" w14:textId="77777777" w:rsidR="00444A08" w:rsidRDefault="00444A08">
      <w:pPr>
        <w:pStyle w:val="Standard"/>
        <w:rPr>
          <w:rFonts w:hint="eastAsia"/>
        </w:rPr>
      </w:pPr>
    </w:p>
    <w:p w14:paraId="3E954D2C" w14:textId="77777777" w:rsidR="00444A08" w:rsidRDefault="00444A08">
      <w:pPr>
        <w:pStyle w:val="Standard"/>
        <w:rPr>
          <w:rFonts w:hint="eastAsia"/>
        </w:rPr>
      </w:pPr>
    </w:p>
    <w:p w14:paraId="00BE6BE0" w14:textId="77777777" w:rsidR="00444A08" w:rsidRDefault="00444A08">
      <w:pPr>
        <w:pStyle w:val="Standard"/>
        <w:rPr>
          <w:rFonts w:hint="eastAsia"/>
        </w:rPr>
      </w:pPr>
    </w:p>
    <w:p w14:paraId="243D3084" w14:textId="77777777" w:rsidR="00444A08" w:rsidRDefault="00444A08">
      <w:pPr>
        <w:pStyle w:val="Standard"/>
        <w:rPr>
          <w:rFonts w:hint="eastAsia"/>
        </w:rPr>
      </w:pPr>
    </w:p>
    <w:p w14:paraId="5A7AFE03" w14:textId="77777777" w:rsidR="00444A08" w:rsidRDefault="00444A08">
      <w:pPr>
        <w:pStyle w:val="Standard"/>
        <w:rPr>
          <w:rFonts w:hint="eastAsia"/>
        </w:rPr>
      </w:pPr>
    </w:p>
    <w:p w14:paraId="3B6F9810" w14:textId="77777777" w:rsidR="00444A08" w:rsidRDefault="00444A08">
      <w:pPr>
        <w:pStyle w:val="Standard"/>
        <w:rPr>
          <w:rFonts w:hint="eastAsia"/>
        </w:rPr>
      </w:pPr>
    </w:p>
    <w:p w14:paraId="43296D3D" w14:textId="77777777" w:rsidR="00444A08" w:rsidRDefault="00444A08">
      <w:pPr>
        <w:pStyle w:val="Standard"/>
        <w:rPr>
          <w:rFonts w:hint="eastAsia"/>
        </w:rPr>
      </w:pPr>
    </w:p>
    <w:p w14:paraId="27508551" w14:textId="77777777" w:rsidR="00444A08" w:rsidRDefault="00444A08">
      <w:pPr>
        <w:pStyle w:val="Standard"/>
        <w:rPr>
          <w:rFonts w:hint="eastAsia"/>
        </w:rPr>
      </w:pPr>
    </w:p>
    <w:p w14:paraId="57174B31" w14:textId="77777777" w:rsidR="00444A08" w:rsidRDefault="00444A08">
      <w:pPr>
        <w:pStyle w:val="Standard"/>
        <w:rPr>
          <w:rFonts w:hint="eastAsia"/>
        </w:rPr>
      </w:pPr>
    </w:p>
    <w:p w14:paraId="33AC7DAE" w14:textId="77777777" w:rsidR="00444A08" w:rsidRDefault="00444A08">
      <w:pPr>
        <w:pStyle w:val="Standard"/>
        <w:rPr>
          <w:rFonts w:hint="eastAsia"/>
        </w:rPr>
      </w:pPr>
    </w:p>
    <w:p w14:paraId="7B5E3EBE" w14:textId="77777777" w:rsidR="00444A08" w:rsidRDefault="00444A08">
      <w:pPr>
        <w:pStyle w:val="Standard"/>
        <w:rPr>
          <w:rFonts w:hint="eastAsia"/>
        </w:rPr>
      </w:pPr>
    </w:p>
    <w:p w14:paraId="699A0A9D" w14:textId="77777777" w:rsidR="00444A08" w:rsidRDefault="00444A08">
      <w:pPr>
        <w:pStyle w:val="Standard"/>
        <w:rPr>
          <w:rFonts w:hint="eastAsia"/>
        </w:rPr>
      </w:pPr>
    </w:p>
    <w:p w14:paraId="55961229" w14:textId="77777777" w:rsidR="00444A08" w:rsidRDefault="00444A08">
      <w:pPr>
        <w:pStyle w:val="Standard"/>
        <w:rPr>
          <w:rFonts w:hint="eastAsia"/>
        </w:rPr>
      </w:pPr>
    </w:p>
    <w:p w14:paraId="794382A9" w14:textId="77777777" w:rsidR="00444A08" w:rsidRDefault="00444A08">
      <w:pPr>
        <w:pStyle w:val="Standard"/>
        <w:rPr>
          <w:rFonts w:hint="eastAsia"/>
        </w:rPr>
      </w:pPr>
    </w:p>
    <w:p w14:paraId="2DF89072" w14:textId="77777777" w:rsidR="00444A08" w:rsidRDefault="00444A08">
      <w:pPr>
        <w:pStyle w:val="Standard"/>
        <w:rPr>
          <w:rFonts w:hint="eastAsia"/>
        </w:rPr>
      </w:pPr>
    </w:p>
    <w:p w14:paraId="33CA336A" w14:textId="77777777" w:rsidR="00444A08" w:rsidRDefault="00444A08">
      <w:pPr>
        <w:pStyle w:val="Standard"/>
        <w:rPr>
          <w:rFonts w:hint="eastAsia"/>
        </w:rPr>
      </w:pPr>
    </w:p>
    <w:p w14:paraId="6F2346B7" w14:textId="77777777" w:rsidR="00444A08" w:rsidRDefault="00444A08">
      <w:pPr>
        <w:pStyle w:val="Standard"/>
        <w:rPr>
          <w:rFonts w:hint="eastAsia"/>
        </w:rPr>
      </w:pPr>
    </w:p>
    <w:p w14:paraId="375CD92F" w14:textId="77777777" w:rsidR="00444A08" w:rsidRDefault="00444A08">
      <w:pPr>
        <w:pStyle w:val="Standard"/>
        <w:rPr>
          <w:rFonts w:hint="eastAsia"/>
        </w:rPr>
      </w:pPr>
    </w:p>
    <w:p w14:paraId="0004BFE9" w14:textId="77777777" w:rsidR="00444A08" w:rsidRDefault="00444A08">
      <w:pPr>
        <w:pStyle w:val="Standard"/>
        <w:rPr>
          <w:rFonts w:hint="eastAsia"/>
        </w:rPr>
      </w:pPr>
    </w:p>
    <w:p w14:paraId="51430D55" w14:textId="77777777" w:rsidR="00444A08" w:rsidRDefault="00444A08">
      <w:pPr>
        <w:pStyle w:val="Standard"/>
        <w:rPr>
          <w:rFonts w:hint="eastAsia"/>
        </w:rPr>
      </w:pPr>
    </w:p>
    <w:p w14:paraId="14635EDC" w14:textId="77777777" w:rsidR="00444A08" w:rsidRDefault="00444A08">
      <w:pPr>
        <w:pStyle w:val="Standard"/>
        <w:rPr>
          <w:rFonts w:hint="eastAsia"/>
        </w:rPr>
      </w:pPr>
    </w:p>
    <w:p w14:paraId="433ACB41" w14:textId="77777777" w:rsidR="00444A08" w:rsidRDefault="00444A08">
      <w:pPr>
        <w:pStyle w:val="Standard"/>
      </w:pPr>
    </w:p>
    <w:p w14:paraId="46C25A13" w14:textId="77777777" w:rsidR="00707FDF" w:rsidRDefault="00707FDF">
      <w:pPr>
        <w:pStyle w:val="Standard"/>
      </w:pPr>
    </w:p>
    <w:p w14:paraId="2397A540" w14:textId="77777777" w:rsidR="00707FDF" w:rsidRDefault="00707FDF">
      <w:pPr>
        <w:pStyle w:val="Standard"/>
      </w:pPr>
    </w:p>
    <w:p w14:paraId="34FD75DA" w14:textId="77777777" w:rsidR="00707FDF" w:rsidRDefault="00707FDF" w:rsidP="00707FDF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7A9EF7F2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Jabłoniowa</w:t>
      </w:r>
    </w:p>
    <w:p w14:paraId="3F9AF141" w14:textId="77777777" w:rsidR="00707FDF" w:rsidRDefault="00707FDF" w:rsidP="00707FDF">
      <w:pPr>
        <w:pStyle w:val="Standard"/>
        <w:rPr>
          <w:rFonts w:hint="eastAsia"/>
        </w:rPr>
      </w:pPr>
      <w:r>
        <w:t xml:space="preserve">         Opis zadania – Wykonanie nakładki z mieszanki </w:t>
      </w:r>
      <w:proofErr w:type="spellStart"/>
      <w:r>
        <w:t>mineralno</w:t>
      </w:r>
      <w:proofErr w:type="spellEnd"/>
      <w:r>
        <w:t xml:space="preserve"> asfaltowej oraz parkingu przy</w:t>
      </w:r>
    </w:p>
    <w:p w14:paraId="36262BA5" w14:textId="77777777" w:rsidR="00707FDF" w:rsidRDefault="00707FDF" w:rsidP="00707FDF">
      <w:pPr>
        <w:pStyle w:val="Standard"/>
        <w:rPr>
          <w:rFonts w:hint="eastAsia"/>
        </w:rPr>
      </w:pPr>
      <w:r>
        <w:t xml:space="preserve">         salonie samochodowym.</w:t>
      </w:r>
    </w:p>
    <w:p w14:paraId="71653B65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CF412DE" wp14:editId="26092F4F">
            <wp:simplePos x="0" y="0"/>
            <wp:positionH relativeFrom="column">
              <wp:posOffset>286560</wp:posOffset>
            </wp:positionH>
            <wp:positionV relativeFrom="paragraph">
              <wp:posOffset>120600</wp:posOffset>
            </wp:positionV>
            <wp:extent cx="5364000" cy="3312359"/>
            <wp:effectExtent l="0" t="0" r="8100" b="2341"/>
            <wp:wrapNone/>
            <wp:docPr id="747008947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331235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53A48574" w14:textId="77777777" w:rsidR="00707FDF" w:rsidRDefault="00707FDF" w:rsidP="00707FDF">
      <w:pPr>
        <w:pStyle w:val="Standard"/>
        <w:rPr>
          <w:rFonts w:hint="eastAsia"/>
        </w:rPr>
      </w:pPr>
    </w:p>
    <w:p w14:paraId="69A0A567" w14:textId="77777777" w:rsidR="00707FDF" w:rsidRDefault="00707FDF" w:rsidP="00707FDF">
      <w:pPr>
        <w:pStyle w:val="Standard"/>
        <w:rPr>
          <w:rFonts w:hint="eastAsia"/>
        </w:rPr>
      </w:pPr>
    </w:p>
    <w:p w14:paraId="52F660B2" w14:textId="77777777" w:rsidR="00707FDF" w:rsidRDefault="00707FDF" w:rsidP="00707FDF">
      <w:pPr>
        <w:pStyle w:val="Standard"/>
        <w:rPr>
          <w:rFonts w:hint="eastAsia"/>
        </w:rPr>
      </w:pPr>
    </w:p>
    <w:p w14:paraId="50E8654E" w14:textId="77777777" w:rsidR="00707FDF" w:rsidRDefault="00707FDF" w:rsidP="00707FDF">
      <w:pPr>
        <w:pStyle w:val="Standard"/>
        <w:rPr>
          <w:rFonts w:hint="eastAsia"/>
        </w:rPr>
      </w:pPr>
    </w:p>
    <w:p w14:paraId="7E83369A" w14:textId="77777777" w:rsidR="00707FDF" w:rsidRDefault="00707FDF" w:rsidP="00707FDF">
      <w:pPr>
        <w:pStyle w:val="Standard"/>
        <w:rPr>
          <w:rFonts w:hint="eastAsia"/>
        </w:rPr>
      </w:pPr>
    </w:p>
    <w:p w14:paraId="0AD2A6E9" w14:textId="77777777" w:rsidR="00707FDF" w:rsidRDefault="00707FDF" w:rsidP="00707FDF">
      <w:pPr>
        <w:pStyle w:val="Standard"/>
        <w:rPr>
          <w:rFonts w:hint="eastAsia"/>
        </w:rPr>
      </w:pPr>
    </w:p>
    <w:p w14:paraId="4E5A00F3" w14:textId="77777777" w:rsidR="00707FDF" w:rsidRDefault="00707FDF" w:rsidP="00707FDF">
      <w:pPr>
        <w:pStyle w:val="Standard"/>
        <w:rPr>
          <w:rFonts w:hint="eastAsia"/>
        </w:rPr>
      </w:pPr>
    </w:p>
    <w:p w14:paraId="6DE34EFA" w14:textId="77777777" w:rsidR="00707FDF" w:rsidRDefault="00707FDF" w:rsidP="00707FDF">
      <w:pPr>
        <w:pStyle w:val="Standard"/>
        <w:rPr>
          <w:rFonts w:hint="eastAsia"/>
        </w:rPr>
      </w:pPr>
    </w:p>
    <w:p w14:paraId="4459D1D1" w14:textId="77777777" w:rsidR="00707FDF" w:rsidRDefault="00707FDF" w:rsidP="00707FDF">
      <w:pPr>
        <w:pStyle w:val="Standard"/>
        <w:rPr>
          <w:rFonts w:hint="eastAsia"/>
        </w:rPr>
      </w:pPr>
    </w:p>
    <w:p w14:paraId="44D328A6" w14:textId="77777777" w:rsidR="00707FDF" w:rsidRDefault="00707FDF" w:rsidP="00707FDF">
      <w:pPr>
        <w:pStyle w:val="Standard"/>
        <w:rPr>
          <w:rFonts w:hint="eastAsia"/>
        </w:rPr>
      </w:pPr>
    </w:p>
    <w:p w14:paraId="73CB4D74" w14:textId="77777777" w:rsidR="00707FDF" w:rsidRDefault="00707FDF" w:rsidP="00707FDF">
      <w:pPr>
        <w:pStyle w:val="Standard"/>
        <w:rPr>
          <w:rFonts w:hint="eastAsia"/>
        </w:rPr>
      </w:pPr>
    </w:p>
    <w:p w14:paraId="59676395" w14:textId="77777777" w:rsidR="00707FDF" w:rsidRDefault="00707FDF" w:rsidP="00707FDF">
      <w:pPr>
        <w:pStyle w:val="Standard"/>
        <w:rPr>
          <w:rFonts w:hint="eastAsia"/>
        </w:rPr>
      </w:pPr>
    </w:p>
    <w:p w14:paraId="6E64427D" w14:textId="77777777" w:rsidR="00707FDF" w:rsidRDefault="00707FDF" w:rsidP="00707FDF">
      <w:pPr>
        <w:pStyle w:val="Standard"/>
        <w:rPr>
          <w:rFonts w:hint="eastAsia"/>
        </w:rPr>
      </w:pPr>
    </w:p>
    <w:p w14:paraId="17579CD0" w14:textId="77777777" w:rsidR="00707FDF" w:rsidRDefault="00707FDF" w:rsidP="00707FDF">
      <w:pPr>
        <w:pStyle w:val="Standard"/>
        <w:rPr>
          <w:rFonts w:hint="eastAsia"/>
        </w:rPr>
      </w:pPr>
    </w:p>
    <w:p w14:paraId="1727A484" w14:textId="77777777" w:rsidR="00707FDF" w:rsidRDefault="00707FDF" w:rsidP="00707FDF">
      <w:pPr>
        <w:pStyle w:val="Standard"/>
        <w:rPr>
          <w:rFonts w:hint="eastAsia"/>
        </w:rPr>
      </w:pPr>
    </w:p>
    <w:p w14:paraId="66DF2455" w14:textId="77777777" w:rsidR="00707FDF" w:rsidRDefault="00707FDF" w:rsidP="00707FDF">
      <w:pPr>
        <w:pStyle w:val="Standard"/>
        <w:rPr>
          <w:rFonts w:hint="eastAsia"/>
        </w:rPr>
      </w:pPr>
    </w:p>
    <w:p w14:paraId="1981BC8E" w14:textId="77777777" w:rsidR="00707FDF" w:rsidRDefault="00707FDF" w:rsidP="00707FDF">
      <w:pPr>
        <w:pStyle w:val="Standard"/>
        <w:rPr>
          <w:rFonts w:hint="eastAsia"/>
        </w:rPr>
      </w:pPr>
    </w:p>
    <w:p w14:paraId="212B47BD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146BE153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09AFE175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3B68F0BD" w14:textId="77777777" w:rsidR="00707FDF" w:rsidRDefault="00707FDF" w:rsidP="00707FDF">
      <w:pPr>
        <w:pStyle w:val="Standard"/>
        <w:rPr>
          <w:rFonts w:hint="eastAsia"/>
          <w:color w:val="C9211E"/>
        </w:rPr>
      </w:pPr>
      <w:r>
        <w:rPr>
          <w:noProof/>
          <w:color w:val="C9211E"/>
        </w:rPr>
        <w:drawing>
          <wp:anchor distT="0" distB="0" distL="114300" distR="114300" simplePos="0" relativeHeight="251673600" behindDoc="0" locked="0" layoutInCell="1" allowOverlap="1" wp14:anchorId="5D468055" wp14:editId="05CD0A1A">
            <wp:simplePos x="0" y="0"/>
            <wp:positionH relativeFrom="column">
              <wp:posOffset>245880</wp:posOffset>
            </wp:positionH>
            <wp:positionV relativeFrom="paragraph">
              <wp:posOffset>100800</wp:posOffset>
            </wp:positionV>
            <wp:extent cx="5396400" cy="3304079"/>
            <wp:effectExtent l="0" t="0" r="0" b="0"/>
            <wp:wrapNone/>
            <wp:docPr id="59385438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400" cy="330407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43E85515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4314D8FA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11D4BA34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28F80607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4E0C09AB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3EDBB7C4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0E25C175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597B6484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6DCC12F0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48FF6C1C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09E34FCF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70795F4F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7B4A52DB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6D5990D2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2015AC78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7A864BE3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0D1A2A92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3FDFD41E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08D95BC4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15A23204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0A6585B1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73C6A0A7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260E2034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06F63659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2E8FA470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57A427B1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4F938452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lastRenderedPageBreak/>
        <w:t>Nazwa ulicy/miejsce  – Białostocka</w:t>
      </w:r>
    </w:p>
    <w:p w14:paraId="69482184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Remont chodników od bloku nr 28 w kierunku szkoły.</w:t>
      </w:r>
    </w:p>
    <w:p w14:paraId="0F3ABC18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A7DEC68" wp14:editId="120FDE3A">
            <wp:simplePos x="0" y="0"/>
            <wp:positionH relativeFrom="column">
              <wp:posOffset>272880</wp:posOffset>
            </wp:positionH>
            <wp:positionV relativeFrom="paragraph">
              <wp:posOffset>141120</wp:posOffset>
            </wp:positionV>
            <wp:extent cx="5410440" cy="3405240"/>
            <wp:effectExtent l="0" t="0" r="0" b="4710"/>
            <wp:wrapNone/>
            <wp:docPr id="1802449453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440" cy="340524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5B4E90DA" w14:textId="77777777" w:rsidR="00707FDF" w:rsidRDefault="00707FDF" w:rsidP="00707FDF">
      <w:pPr>
        <w:pStyle w:val="Standard"/>
        <w:rPr>
          <w:rFonts w:hint="eastAsia"/>
        </w:rPr>
      </w:pPr>
    </w:p>
    <w:p w14:paraId="7017D482" w14:textId="77777777" w:rsidR="00707FDF" w:rsidRDefault="00707FDF" w:rsidP="00707FDF">
      <w:pPr>
        <w:pStyle w:val="Standard"/>
        <w:rPr>
          <w:rFonts w:hint="eastAsia"/>
        </w:rPr>
      </w:pPr>
    </w:p>
    <w:p w14:paraId="5D406CD8" w14:textId="77777777" w:rsidR="00707FDF" w:rsidRDefault="00707FDF" w:rsidP="00707FDF">
      <w:pPr>
        <w:pStyle w:val="Standard"/>
        <w:rPr>
          <w:rFonts w:hint="eastAsia"/>
        </w:rPr>
      </w:pPr>
    </w:p>
    <w:p w14:paraId="0B9C90C9" w14:textId="77777777" w:rsidR="00707FDF" w:rsidRDefault="00707FDF" w:rsidP="00707FDF">
      <w:pPr>
        <w:pStyle w:val="Standard"/>
        <w:rPr>
          <w:rFonts w:hint="eastAsia"/>
        </w:rPr>
      </w:pPr>
    </w:p>
    <w:p w14:paraId="106B1B3B" w14:textId="77777777" w:rsidR="00707FDF" w:rsidRDefault="00707FDF" w:rsidP="00707FDF">
      <w:pPr>
        <w:pStyle w:val="Standard"/>
        <w:rPr>
          <w:rFonts w:hint="eastAsia"/>
        </w:rPr>
      </w:pPr>
    </w:p>
    <w:p w14:paraId="7800605A" w14:textId="77777777" w:rsidR="00707FDF" w:rsidRDefault="00707FDF" w:rsidP="00707FDF">
      <w:pPr>
        <w:pStyle w:val="Standard"/>
        <w:rPr>
          <w:rFonts w:hint="eastAsia"/>
        </w:rPr>
      </w:pPr>
    </w:p>
    <w:p w14:paraId="417D4632" w14:textId="77777777" w:rsidR="00707FDF" w:rsidRDefault="00707FDF" w:rsidP="00707FDF">
      <w:pPr>
        <w:pStyle w:val="Standard"/>
        <w:rPr>
          <w:rFonts w:hint="eastAsia"/>
        </w:rPr>
      </w:pPr>
    </w:p>
    <w:p w14:paraId="7DFABC69" w14:textId="77777777" w:rsidR="00707FDF" w:rsidRDefault="00707FDF" w:rsidP="00707FDF">
      <w:pPr>
        <w:pStyle w:val="Standard"/>
        <w:rPr>
          <w:rFonts w:hint="eastAsia"/>
        </w:rPr>
      </w:pPr>
    </w:p>
    <w:p w14:paraId="171AF697" w14:textId="77777777" w:rsidR="00707FDF" w:rsidRDefault="00707FDF" w:rsidP="00707FDF">
      <w:pPr>
        <w:pStyle w:val="Standard"/>
        <w:rPr>
          <w:rFonts w:hint="eastAsia"/>
        </w:rPr>
      </w:pPr>
    </w:p>
    <w:p w14:paraId="0072CECF" w14:textId="77777777" w:rsidR="00707FDF" w:rsidRDefault="00707FDF" w:rsidP="00707FDF">
      <w:pPr>
        <w:pStyle w:val="Standard"/>
        <w:rPr>
          <w:rFonts w:hint="eastAsia"/>
        </w:rPr>
      </w:pPr>
    </w:p>
    <w:p w14:paraId="4F748768" w14:textId="77777777" w:rsidR="00707FDF" w:rsidRDefault="00707FDF" w:rsidP="00707FDF">
      <w:pPr>
        <w:pStyle w:val="Standard"/>
        <w:rPr>
          <w:rFonts w:hint="eastAsia"/>
        </w:rPr>
      </w:pPr>
    </w:p>
    <w:p w14:paraId="447B8111" w14:textId="77777777" w:rsidR="00707FDF" w:rsidRDefault="00707FDF" w:rsidP="00707FDF">
      <w:pPr>
        <w:pStyle w:val="Standard"/>
        <w:rPr>
          <w:rFonts w:hint="eastAsia"/>
        </w:rPr>
      </w:pPr>
    </w:p>
    <w:p w14:paraId="511337C6" w14:textId="77777777" w:rsidR="00707FDF" w:rsidRDefault="00707FDF" w:rsidP="00707FDF">
      <w:pPr>
        <w:pStyle w:val="Standard"/>
        <w:rPr>
          <w:rFonts w:hint="eastAsia"/>
        </w:rPr>
      </w:pPr>
    </w:p>
    <w:p w14:paraId="694F9586" w14:textId="77777777" w:rsidR="00707FDF" w:rsidRDefault="00707FDF" w:rsidP="00707FDF">
      <w:pPr>
        <w:pStyle w:val="Standard"/>
        <w:rPr>
          <w:rFonts w:hint="eastAsia"/>
        </w:rPr>
      </w:pPr>
    </w:p>
    <w:p w14:paraId="2D28136B" w14:textId="77777777" w:rsidR="00707FDF" w:rsidRDefault="00707FDF" w:rsidP="00707FDF">
      <w:pPr>
        <w:pStyle w:val="Standard"/>
        <w:rPr>
          <w:rFonts w:hint="eastAsia"/>
        </w:rPr>
      </w:pPr>
    </w:p>
    <w:p w14:paraId="757DAC43" w14:textId="77777777" w:rsidR="00707FDF" w:rsidRDefault="00707FDF" w:rsidP="00707FDF">
      <w:pPr>
        <w:pStyle w:val="Standard"/>
        <w:rPr>
          <w:rFonts w:hint="eastAsia"/>
        </w:rPr>
      </w:pPr>
    </w:p>
    <w:p w14:paraId="71466F9D" w14:textId="77777777" w:rsidR="00707FDF" w:rsidRDefault="00707FDF" w:rsidP="00707FDF">
      <w:pPr>
        <w:pStyle w:val="Standard"/>
        <w:rPr>
          <w:rFonts w:hint="eastAsia"/>
        </w:rPr>
      </w:pPr>
    </w:p>
    <w:p w14:paraId="3634BBD1" w14:textId="77777777" w:rsidR="00707FDF" w:rsidRDefault="00707FDF" w:rsidP="00707FDF">
      <w:pPr>
        <w:pStyle w:val="Standard"/>
        <w:rPr>
          <w:rFonts w:hint="eastAsia"/>
        </w:rPr>
      </w:pPr>
    </w:p>
    <w:p w14:paraId="20161C6A" w14:textId="77777777" w:rsidR="00707FDF" w:rsidRDefault="00707FDF" w:rsidP="00707FDF">
      <w:pPr>
        <w:pStyle w:val="Standard"/>
        <w:rPr>
          <w:rFonts w:hint="eastAsia"/>
        </w:rPr>
      </w:pPr>
    </w:p>
    <w:p w14:paraId="0B4CE009" w14:textId="77777777" w:rsidR="00707FDF" w:rsidRDefault="00707FDF" w:rsidP="00707FDF">
      <w:pPr>
        <w:pStyle w:val="Standard"/>
        <w:rPr>
          <w:rFonts w:hint="eastAsia"/>
        </w:rPr>
      </w:pPr>
    </w:p>
    <w:p w14:paraId="1F3B5E5D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D1FDFBC" wp14:editId="46ADBBF1">
            <wp:simplePos x="0" y="0"/>
            <wp:positionH relativeFrom="column">
              <wp:posOffset>280080</wp:posOffset>
            </wp:positionH>
            <wp:positionV relativeFrom="paragraph">
              <wp:posOffset>138960</wp:posOffset>
            </wp:positionV>
            <wp:extent cx="5342040" cy="3214079"/>
            <wp:effectExtent l="0" t="0" r="0" b="5371"/>
            <wp:wrapNone/>
            <wp:docPr id="2038881222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040" cy="321407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439FC5E4" w14:textId="77777777" w:rsidR="00707FDF" w:rsidRDefault="00707FDF" w:rsidP="00707FDF">
      <w:pPr>
        <w:pStyle w:val="Standard"/>
        <w:rPr>
          <w:rFonts w:hint="eastAsia"/>
        </w:rPr>
      </w:pPr>
    </w:p>
    <w:p w14:paraId="637786D4" w14:textId="77777777" w:rsidR="00707FDF" w:rsidRDefault="00707FDF" w:rsidP="00707FDF">
      <w:pPr>
        <w:pStyle w:val="Standard"/>
        <w:rPr>
          <w:rFonts w:hint="eastAsia"/>
        </w:rPr>
      </w:pPr>
    </w:p>
    <w:p w14:paraId="7B7C6C65" w14:textId="77777777" w:rsidR="00707FDF" w:rsidRDefault="00707FDF" w:rsidP="00707FDF">
      <w:pPr>
        <w:pStyle w:val="Standard"/>
        <w:rPr>
          <w:rFonts w:hint="eastAsia"/>
        </w:rPr>
      </w:pPr>
    </w:p>
    <w:p w14:paraId="6F5768C8" w14:textId="77777777" w:rsidR="00707FDF" w:rsidRDefault="00707FDF" w:rsidP="00707FDF">
      <w:pPr>
        <w:pStyle w:val="Standard"/>
        <w:rPr>
          <w:rFonts w:hint="eastAsia"/>
        </w:rPr>
      </w:pPr>
    </w:p>
    <w:p w14:paraId="075BB7DF" w14:textId="77777777" w:rsidR="00707FDF" w:rsidRDefault="00707FDF" w:rsidP="00707FDF">
      <w:pPr>
        <w:pStyle w:val="Standard"/>
        <w:rPr>
          <w:rFonts w:hint="eastAsia"/>
        </w:rPr>
      </w:pPr>
    </w:p>
    <w:p w14:paraId="64A99930" w14:textId="77777777" w:rsidR="00707FDF" w:rsidRDefault="00707FDF" w:rsidP="00707FDF">
      <w:pPr>
        <w:pStyle w:val="Standard"/>
        <w:rPr>
          <w:rFonts w:hint="eastAsia"/>
        </w:rPr>
      </w:pPr>
    </w:p>
    <w:p w14:paraId="5966A299" w14:textId="77777777" w:rsidR="00707FDF" w:rsidRDefault="00707FDF" w:rsidP="00707FDF">
      <w:pPr>
        <w:pStyle w:val="Standard"/>
        <w:rPr>
          <w:rFonts w:hint="eastAsia"/>
        </w:rPr>
      </w:pPr>
    </w:p>
    <w:p w14:paraId="5178B174" w14:textId="77777777" w:rsidR="00707FDF" w:rsidRDefault="00707FDF" w:rsidP="00707FDF">
      <w:pPr>
        <w:pStyle w:val="Standard"/>
        <w:rPr>
          <w:rFonts w:hint="eastAsia"/>
        </w:rPr>
      </w:pPr>
    </w:p>
    <w:p w14:paraId="1E3CA23C" w14:textId="77777777" w:rsidR="00707FDF" w:rsidRDefault="00707FDF" w:rsidP="00707FDF">
      <w:pPr>
        <w:pStyle w:val="Standard"/>
        <w:rPr>
          <w:rFonts w:hint="eastAsia"/>
        </w:rPr>
      </w:pPr>
    </w:p>
    <w:p w14:paraId="17288B47" w14:textId="77777777" w:rsidR="00707FDF" w:rsidRDefault="00707FDF" w:rsidP="00707FDF">
      <w:pPr>
        <w:pStyle w:val="Standard"/>
        <w:rPr>
          <w:rFonts w:hint="eastAsia"/>
        </w:rPr>
      </w:pPr>
    </w:p>
    <w:p w14:paraId="0973CE1B" w14:textId="77777777" w:rsidR="00707FDF" w:rsidRDefault="00707FDF" w:rsidP="00707FDF">
      <w:pPr>
        <w:pStyle w:val="Standard"/>
        <w:rPr>
          <w:rFonts w:hint="eastAsia"/>
        </w:rPr>
      </w:pPr>
    </w:p>
    <w:p w14:paraId="3AB694D6" w14:textId="77777777" w:rsidR="00707FDF" w:rsidRDefault="00707FDF" w:rsidP="00707FDF">
      <w:pPr>
        <w:pStyle w:val="Standard"/>
        <w:rPr>
          <w:rFonts w:hint="eastAsia"/>
        </w:rPr>
      </w:pPr>
    </w:p>
    <w:p w14:paraId="0978A3F9" w14:textId="77777777" w:rsidR="00707FDF" w:rsidRDefault="00707FDF" w:rsidP="00707FDF">
      <w:pPr>
        <w:pStyle w:val="Standard"/>
        <w:rPr>
          <w:rFonts w:hint="eastAsia"/>
        </w:rPr>
      </w:pPr>
    </w:p>
    <w:p w14:paraId="74372CD8" w14:textId="77777777" w:rsidR="00707FDF" w:rsidRDefault="00707FDF" w:rsidP="00707FDF">
      <w:pPr>
        <w:pStyle w:val="Standard"/>
        <w:rPr>
          <w:rFonts w:hint="eastAsia"/>
        </w:rPr>
      </w:pPr>
    </w:p>
    <w:p w14:paraId="03C04CD0" w14:textId="77777777" w:rsidR="00707FDF" w:rsidRDefault="00707FDF" w:rsidP="00707FDF">
      <w:pPr>
        <w:pStyle w:val="Standard"/>
        <w:rPr>
          <w:rFonts w:hint="eastAsia"/>
        </w:rPr>
      </w:pPr>
    </w:p>
    <w:p w14:paraId="034F823C" w14:textId="77777777" w:rsidR="00707FDF" w:rsidRDefault="00707FDF" w:rsidP="00707FDF">
      <w:pPr>
        <w:pStyle w:val="Standard"/>
        <w:rPr>
          <w:rFonts w:hint="eastAsia"/>
        </w:rPr>
      </w:pPr>
    </w:p>
    <w:p w14:paraId="1C43F3E4" w14:textId="77777777" w:rsidR="00707FDF" w:rsidRDefault="00707FDF" w:rsidP="00707FDF">
      <w:pPr>
        <w:pStyle w:val="Standard"/>
        <w:rPr>
          <w:rFonts w:hint="eastAsia"/>
        </w:rPr>
      </w:pPr>
    </w:p>
    <w:p w14:paraId="75F03F3A" w14:textId="77777777" w:rsidR="00707FDF" w:rsidRDefault="00707FDF" w:rsidP="00707FDF">
      <w:pPr>
        <w:pStyle w:val="Standard"/>
        <w:rPr>
          <w:rFonts w:hint="eastAsia"/>
        </w:rPr>
      </w:pPr>
    </w:p>
    <w:p w14:paraId="1CB69D44" w14:textId="77777777" w:rsidR="00707FDF" w:rsidRDefault="00707FDF" w:rsidP="00707FDF">
      <w:pPr>
        <w:pStyle w:val="Standard"/>
        <w:rPr>
          <w:rFonts w:hint="eastAsia"/>
        </w:rPr>
      </w:pPr>
    </w:p>
    <w:p w14:paraId="24BC03A9" w14:textId="77777777" w:rsidR="00707FDF" w:rsidRDefault="00707FDF" w:rsidP="00707FDF">
      <w:pPr>
        <w:pStyle w:val="Standard"/>
        <w:rPr>
          <w:rFonts w:hint="eastAsia"/>
        </w:rPr>
      </w:pPr>
    </w:p>
    <w:p w14:paraId="5BE52895" w14:textId="77777777" w:rsidR="00707FDF" w:rsidRDefault="00707FDF" w:rsidP="00707FDF">
      <w:pPr>
        <w:pStyle w:val="Standard"/>
        <w:rPr>
          <w:rFonts w:hint="eastAsia"/>
        </w:rPr>
      </w:pPr>
    </w:p>
    <w:p w14:paraId="0152D332" w14:textId="77777777" w:rsidR="00707FDF" w:rsidRDefault="00707FDF" w:rsidP="00707FDF">
      <w:pPr>
        <w:pStyle w:val="Standard"/>
        <w:rPr>
          <w:rFonts w:hint="eastAsia"/>
        </w:rPr>
      </w:pPr>
    </w:p>
    <w:p w14:paraId="617CCA54" w14:textId="77777777" w:rsidR="00707FDF" w:rsidRDefault="00707FDF" w:rsidP="00707FDF">
      <w:pPr>
        <w:pStyle w:val="Standard"/>
        <w:rPr>
          <w:rFonts w:hint="eastAsia"/>
        </w:rPr>
      </w:pPr>
    </w:p>
    <w:p w14:paraId="0B6AD5F5" w14:textId="77777777" w:rsidR="00707FDF" w:rsidRDefault="00707FDF" w:rsidP="00707FDF">
      <w:pPr>
        <w:pStyle w:val="Standard"/>
        <w:rPr>
          <w:rFonts w:hint="eastAsia"/>
        </w:rPr>
      </w:pPr>
    </w:p>
    <w:p w14:paraId="1C9EC3FD" w14:textId="77777777" w:rsidR="00707FDF" w:rsidRDefault="00707FDF" w:rsidP="00707FDF">
      <w:pPr>
        <w:pStyle w:val="Standard"/>
        <w:rPr>
          <w:rFonts w:hint="eastAsia"/>
        </w:rPr>
      </w:pPr>
    </w:p>
    <w:p w14:paraId="11D18C4B" w14:textId="77777777" w:rsidR="00707FDF" w:rsidRDefault="00707FDF" w:rsidP="00707FDF">
      <w:pPr>
        <w:pStyle w:val="Standard"/>
        <w:rPr>
          <w:rFonts w:hint="eastAsia"/>
        </w:rPr>
      </w:pPr>
    </w:p>
    <w:p w14:paraId="2EFFC262" w14:textId="77777777" w:rsidR="00707FDF" w:rsidRDefault="00707FDF" w:rsidP="00707FDF">
      <w:pPr>
        <w:pStyle w:val="Standard"/>
        <w:rPr>
          <w:rFonts w:hint="eastAsia"/>
        </w:rPr>
      </w:pPr>
    </w:p>
    <w:p w14:paraId="24D0F8BA" w14:textId="77777777" w:rsidR="00707FDF" w:rsidRDefault="00707FDF" w:rsidP="00707FDF">
      <w:pPr>
        <w:pStyle w:val="Standard"/>
        <w:rPr>
          <w:rFonts w:hint="eastAsia"/>
        </w:rPr>
      </w:pPr>
    </w:p>
    <w:p w14:paraId="7FE2CA36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lastRenderedPageBreak/>
        <w:t>Nazwa ulicy/miejsce  – Białostocka</w:t>
      </w:r>
    </w:p>
    <w:p w14:paraId="3A74873B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Remont chodników w rejonie przystanku tramwajowego.</w:t>
      </w:r>
    </w:p>
    <w:p w14:paraId="2374C7F7" w14:textId="77777777" w:rsidR="00707FDF" w:rsidRDefault="00707FDF" w:rsidP="00707FDF">
      <w:pPr>
        <w:pStyle w:val="Standard"/>
        <w:rPr>
          <w:rFonts w:hint="eastAsia"/>
        </w:rPr>
      </w:pPr>
    </w:p>
    <w:p w14:paraId="522806ED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491EA1" wp14:editId="4B02D4E2">
            <wp:simplePos x="0" y="0"/>
            <wp:positionH relativeFrom="column">
              <wp:posOffset>259200</wp:posOffset>
            </wp:positionH>
            <wp:positionV relativeFrom="paragraph">
              <wp:posOffset>43920</wp:posOffset>
            </wp:positionV>
            <wp:extent cx="5586840" cy="3435120"/>
            <wp:effectExtent l="0" t="0" r="0" b="0"/>
            <wp:wrapNone/>
            <wp:docPr id="1480315780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840" cy="343512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649E94C7" w14:textId="77777777" w:rsidR="00707FDF" w:rsidRDefault="00707FDF" w:rsidP="00707FDF">
      <w:pPr>
        <w:pStyle w:val="Standard"/>
        <w:rPr>
          <w:rFonts w:hint="eastAsia"/>
        </w:rPr>
      </w:pPr>
    </w:p>
    <w:p w14:paraId="32BE789A" w14:textId="77777777" w:rsidR="00707FDF" w:rsidRDefault="00707FDF" w:rsidP="00707FDF">
      <w:pPr>
        <w:pStyle w:val="Standard"/>
        <w:rPr>
          <w:rFonts w:hint="eastAsia"/>
        </w:rPr>
      </w:pPr>
    </w:p>
    <w:p w14:paraId="50256B69" w14:textId="77777777" w:rsidR="00707FDF" w:rsidRDefault="00707FDF" w:rsidP="00707FDF">
      <w:pPr>
        <w:pStyle w:val="Standard"/>
        <w:rPr>
          <w:rFonts w:hint="eastAsia"/>
        </w:rPr>
      </w:pPr>
    </w:p>
    <w:p w14:paraId="46966F37" w14:textId="77777777" w:rsidR="00707FDF" w:rsidRDefault="00707FDF" w:rsidP="00707FDF">
      <w:pPr>
        <w:pStyle w:val="Standard"/>
        <w:rPr>
          <w:rFonts w:hint="eastAsia"/>
        </w:rPr>
      </w:pPr>
    </w:p>
    <w:p w14:paraId="1435632E" w14:textId="77777777" w:rsidR="00707FDF" w:rsidRDefault="00707FDF" w:rsidP="00707FDF">
      <w:pPr>
        <w:pStyle w:val="Standard"/>
        <w:rPr>
          <w:rFonts w:hint="eastAsia"/>
        </w:rPr>
      </w:pPr>
    </w:p>
    <w:p w14:paraId="5F2A9927" w14:textId="77777777" w:rsidR="00707FDF" w:rsidRDefault="00707FDF" w:rsidP="00707FDF">
      <w:pPr>
        <w:pStyle w:val="Standard"/>
        <w:rPr>
          <w:rFonts w:hint="eastAsia"/>
        </w:rPr>
      </w:pPr>
    </w:p>
    <w:p w14:paraId="004244EA" w14:textId="77777777" w:rsidR="00707FDF" w:rsidRDefault="00707FDF" w:rsidP="00707FDF">
      <w:pPr>
        <w:pStyle w:val="Standard"/>
        <w:rPr>
          <w:rFonts w:hint="eastAsia"/>
        </w:rPr>
      </w:pPr>
    </w:p>
    <w:p w14:paraId="095A6D06" w14:textId="77777777" w:rsidR="00707FDF" w:rsidRDefault="00707FDF" w:rsidP="00707FDF">
      <w:pPr>
        <w:pStyle w:val="Standard"/>
        <w:rPr>
          <w:rFonts w:hint="eastAsia"/>
        </w:rPr>
      </w:pPr>
    </w:p>
    <w:p w14:paraId="6D153281" w14:textId="77777777" w:rsidR="00707FDF" w:rsidRDefault="00707FDF" w:rsidP="00707FDF">
      <w:pPr>
        <w:pStyle w:val="Standard"/>
        <w:rPr>
          <w:rFonts w:hint="eastAsia"/>
        </w:rPr>
      </w:pPr>
    </w:p>
    <w:p w14:paraId="613F7756" w14:textId="77777777" w:rsidR="00707FDF" w:rsidRDefault="00707FDF" w:rsidP="00707FDF">
      <w:pPr>
        <w:pStyle w:val="Standard"/>
        <w:rPr>
          <w:rFonts w:hint="eastAsia"/>
        </w:rPr>
      </w:pPr>
    </w:p>
    <w:p w14:paraId="5AD2124E" w14:textId="77777777" w:rsidR="00707FDF" w:rsidRDefault="00707FDF" w:rsidP="00707FDF">
      <w:pPr>
        <w:pStyle w:val="Standard"/>
        <w:rPr>
          <w:rFonts w:hint="eastAsia"/>
        </w:rPr>
      </w:pPr>
    </w:p>
    <w:p w14:paraId="48152209" w14:textId="77777777" w:rsidR="00707FDF" w:rsidRDefault="00707FDF" w:rsidP="00707FDF">
      <w:pPr>
        <w:pStyle w:val="Standard"/>
        <w:rPr>
          <w:rFonts w:hint="eastAsia"/>
        </w:rPr>
      </w:pPr>
    </w:p>
    <w:p w14:paraId="6DC79C17" w14:textId="77777777" w:rsidR="00707FDF" w:rsidRDefault="00707FDF" w:rsidP="00707FDF">
      <w:pPr>
        <w:pStyle w:val="Standard"/>
        <w:rPr>
          <w:rFonts w:hint="eastAsia"/>
        </w:rPr>
      </w:pPr>
    </w:p>
    <w:p w14:paraId="1DBC22FB" w14:textId="77777777" w:rsidR="00707FDF" w:rsidRDefault="00707FDF" w:rsidP="00707FDF">
      <w:pPr>
        <w:pStyle w:val="Standard"/>
        <w:rPr>
          <w:rFonts w:hint="eastAsia"/>
        </w:rPr>
      </w:pPr>
    </w:p>
    <w:p w14:paraId="5596BE24" w14:textId="77777777" w:rsidR="00707FDF" w:rsidRDefault="00707FDF" w:rsidP="00707FDF">
      <w:pPr>
        <w:pStyle w:val="Standard"/>
        <w:rPr>
          <w:rFonts w:hint="eastAsia"/>
        </w:rPr>
      </w:pPr>
    </w:p>
    <w:p w14:paraId="13094572" w14:textId="77777777" w:rsidR="00707FDF" w:rsidRDefault="00707FDF" w:rsidP="00707FDF">
      <w:pPr>
        <w:pStyle w:val="Standard"/>
        <w:rPr>
          <w:rFonts w:hint="eastAsia"/>
        </w:rPr>
      </w:pPr>
    </w:p>
    <w:p w14:paraId="65B9DC23" w14:textId="77777777" w:rsidR="00707FDF" w:rsidRDefault="00707FDF" w:rsidP="00707FDF">
      <w:pPr>
        <w:pStyle w:val="Standard"/>
        <w:rPr>
          <w:rFonts w:hint="eastAsia"/>
        </w:rPr>
      </w:pPr>
    </w:p>
    <w:p w14:paraId="263F0D9F" w14:textId="77777777" w:rsidR="00707FDF" w:rsidRDefault="00707FDF" w:rsidP="00707FDF">
      <w:pPr>
        <w:pStyle w:val="Standard"/>
        <w:rPr>
          <w:rFonts w:hint="eastAsia"/>
        </w:rPr>
      </w:pPr>
    </w:p>
    <w:p w14:paraId="5BFA5D9C" w14:textId="77777777" w:rsidR="00707FDF" w:rsidRDefault="00707FDF" w:rsidP="00707FDF">
      <w:pPr>
        <w:pStyle w:val="Standard"/>
        <w:rPr>
          <w:rFonts w:hint="eastAsia"/>
        </w:rPr>
      </w:pPr>
    </w:p>
    <w:p w14:paraId="2EE60323" w14:textId="77777777" w:rsidR="00707FDF" w:rsidRDefault="00707FDF" w:rsidP="00707FDF">
      <w:pPr>
        <w:pStyle w:val="Standard"/>
        <w:rPr>
          <w:rFonts w:hint="eastAsia"/>
        </w:rPr>
      </w:pPr>
    </w:p>
    <w:p w14:paraId="49132AE8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C0AE105" wp14:editId="6EA85647">
            <wp:simplePos x="0" y="0"/>
            <wp:positionH relativeFrom="column">
              <wp:posOffset>272880</wp:posOffset>
            </wp:positionH>
            <wp:positionV relativeFrom="paragraph">
              <wp:posOffset>-20880</wp:posOffset>
            </wp:positionV>
            <wp:extent cx="5545800" cy="2903400"/>
            <wp:effectExtent l="0" t="0" r="0" b="0"/>
            <wp:wrapNone/>
            <wp:docPr id="77317810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5800" cy="290340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7F61F446" w14:textId="77777777" w:rsidR="00707FDF" w:rsidRDefault="00707FDF" w:rsidP="00707FDF">
      <w:pPr>
        <w:pStyle w:val="Standard"/>
        <w:rPr>
          <w:rFonts w:hint="eastAsia"/>
        </w:rPr>
      </w:pPr>
    </w:p>
    <w:p w14:paraId="6BE51424" w14:textId="77777777" w:rsidR="00707FDF" w:rsidRDefault="00707FDF" w:rsidP="00707FDF">
      <w:pPr>
        <w:pStyle w:val="Standard"/>
        <w:rPr>
          <w:rFonts w:hint="eastAsia"/>
        </w:rPr>
      </w:pPr>
    </w:p>
    <w:p w14:paraId="4E42ACE0" w14:textId="77777777" w:rsidR="00707FDF" w:rsidRDefault="00707FDF" w:rsidP="00707FDF">
      <w:pPr>
        <w:pStyle w:val="Standard"/>
        <w:rPr>
          <w:rFonts w:hint="eastAsia"/>
        </w:rPr>
      </w:pPr>
    </w:p>
    <w:p w14:paraId="6EEEFAB1" w14:textId="77777777" w:rsidR="00707FDF" w:rsidRDefault="00707FDF" w:rsidP="00707FDF">
      <w:pPr>
        <w:pStyle w:val="Standard"/>
        <w:rPr>
          <w:rFonts w:hint="eastAsia"/>
        </w:rPr>
      </w:pPr>
    </w:p>
    <w:p w14:paraId="61145907" w14:textId="77777777" w:rsidR="00707FDF" w:rsidRDefault="00707FDF" w:rsidP="00707FDF">
      <w:pPr>
        <w:pStyle w:val="Standard"/>
        <w:rPr>
          <w:rFonts w:hint="eastAsia"/>
        </w:rPr>
      </w:pPr>
    </w:p>
    <w:p w14:paraId="64A83DC7" w14:textId="77777777" w:rsidR="00707FDF" w:rsidRDefault="00707FDF" w:rsidP="00707FDF">
      <w:pPr>
        <w:pStyle w:val="Standard"/>
        <w:rPr>
          <w:rFonts w:hint="eastAsia"/>
        </w:rPr>
      </w:pPr>
    </w:p>
    <w:p w14:paraId="2556EC23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12ADC353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2F2AFB01" w14:textId="77777777" w:rsidR="00707FDF" w:rsidRDefault="00707FDF" w:rsidP="00707FDF">
      <w:pPr>
        <w:pStyle w:val="Standard"/>
        <w:rPr>
          <w:rFonts w:hint="eastAsia"/>
          <w:color w:val="C9211E"/>
        </w:rPr>
      </w:pPr>
    </w:p>
    <w:p w14:paraId="1EEC2384" w14:textId="77777777" w:rsidR="00707FDF" w:rsidRDefault="00707FDF" w:rsidP="00707FDF">
      <w:pPr>
        <w:pStyle w:val="Standard"/>
        <w:rPr>
          <w:rFonts w:hint="eastAsia"/>
        </w:rPr>
      </w:pPr>
    </w:p>
    <w:p w14:paraId="641B43BC" w14:textId="77777777" w:rsidR="00707FDF" w:rsidRDefault="00707FDF" w:rsidP="00707FDF">
      <w:pPr>
        <w:pStyle w:val="Standard"/>
        <w:rPr>
          <w:rFonts w:hint="eastAsia"/>
        </w:rPr>
      </w:pPr>
    </w:p>
    <w:p w14:paraId="050279C3" w14:textId="77777777" w:rsidR="00707FDF" w:rsidRDefault="00707FDF" w:rsidP="00707FDF">
      <w:pPr>
        <w:pStyle w:val="Standard"/>
        <w:rPr>
          <w:rFonts w:hint="eastAsia"/>
        </w:rPr>
      </w:pPr>
    </w:p>
    <w:p w14:paraId="4B05E7FC" w14:textId="77777777" w:rsidR="00707FDF" w:rsidRDefault="00707FDF" w:rsidP="00707FDF">
      <w:pPr>
        <w:pStyle w:val="Standard"/>
        <w:rPr>
          <w:rFonts w:hint="eastAsia"/>
        </w:rPr>
      </w:pPr>
    </w:p>
    <w:p w14:paraId="3CA18697" w14:textId="77777777" w:rsidR="00707FDF" w:rsidRDefault="00707FDF" w:rsidP="00707FDF">
      <w:pPr>
        <w:pStyle w:val="Standard"/>
        <w:rPr>
          <w:rFonts w:hint="eastAsia"/>
        </w:rPr>
      </w:pPr>
    </w:p>
    <w:p w14:paraId="1BB512BE" w14:textId="77777777" w:rsidR="00707FDF" w:rsidRDefault="00707FDF" w:rsidP="00707FDF">
      <w:pPr>
        <w:pStyle w:val="Standard"/>
        <w:rPr>
          <w:rFonts w:hint="eastAsia"/>
        </w:rPr>
      </w:pPr>
    </w:p>
    <w:p w14:paraId="0C9CCC3B" w14:textId="77777777" w:rsidR="00707FDF" w:rsidRDefault="00707FDF" w:rsidP="00707FDF">
      <w:pPr>
        <w:pStyle w:val="Standard"/>
        <w:rPr>
          <w:rFonts w:hint="eastAsia"/>
        </w:rPr>
      </w:pPr>
    </w:p>
    <w:p w14:paraId="7653B8AA" w14:textId="77777777" w:rsidR="00707FDF" w:rsidRDefault="00707FDF" w:rsidP="00707FDF">
      <w:pPr>
        <w:pStyle w:val="Standard"/>
        <w:rPr>
          <w:rFonts w:hint="eastAsia"/>
        </w:rPr>
      </w:pPr>
    </w:p>
    <w:p w14:paraId="04E04BAC" w14:textId="77777777" w:rsidR="00707FDF" w:rsidRDefault="00707FDF" w:rsidP="00707FDF">
      <w:pPr>
        <w:pStyle w:val="Standard"/>
        <w:rPr>
          <w:rFonts w:hint="eastAsia"/>
        </w:rPr>
      </w:pPr>
    </w:p>
    <w:p w14:paraId="2BC3A6FB" w14:textId="77777777" w:rsidR="00707FDF" w:rsidRDefault="00707FDF" w:rsidP="00707FDF">
      <w:pPr>
        <w:pStyle w:val="Standard"/>
        <w:rPr>
          <w:rFonts w:hint="eastAsia"/>
        </w:rPr>
      </w:pPr>
    </w:p>
    <w:p w14:paraId="0BE9A615" w14:textId="77777777" w:rsidR="00707FDF" w:rsidRDefault="00707FDF" w:rsidP="00707FDF">
      <w:pPr>
        <w:pStyle w:val="Standard"/>
        <w:rPr>
          <w:rFonts w:hint="eastAsia"/>
        </w:rPr>
      </w:pPr>
    </w:p>
    <w:p w14:paraId="1D951E44" w14:textId="77777777" w:rsidR="00707FDF" w:rsidRDefault="00707FDF" w:rsidP="00707FDF">
      <w:pPr>
        <w:pStyle w:val="Standard"/>
        <w:rPr>
          <w:rFonts w:hint="eastAsia"/>
        </w:rPr>
      </w:pPr>
    </w:p>
    <w:p w14:paraId="7CB6D7BD" w14:textId="77777777" w:rsidR="00707FDF" w:rsidRDefault="00707FDF" w:rsidP="00707FDF">
      <w:pPr>
        <w:pStyle w:val="Standard"/>
        <w:rPr>
          <w:rFonts w:hint="eastAsia"/>
        </w:rPr>
      </w:pPr>
    </w:p>
    <w:p w14:paraId="0D7F60FA" w14:textId="77777777" w:rsidR="00707FDF" w:rsidRDefault="00707FDF" w:rsidP="00707FDF">
      <w:pPr>
        <w:pStyle w:val="Standard"/>
        <w:rPr>
          <w:rFonts w:hint="eastAsia"/>
        </w:rPr>
      </w:pPr>
    </w:p>
    <w:p w14:paraId="6AB81F46" w14:textId="77777777" w:rsidR="00707FDF" w:rsidRDefault="00707FDF" w:rsidP="00707FDF">
      <w:pPr>
        <w:pStyle w:val="Standard"/>
        <w:rPr>
          <w:rFonts w:hint="eastAsia"/>
        </w:rPr>
      </w:pPr>
    </w:p>
    <w:p w14:paraId="3494B312" w14:textId="77777777" w:rsidR="00707FDF" w:rsidRDefault="00707FDF" w:rsidP="00707FDF">
      <w:pPr>
        <w:pStyle w:val="Standard"/>
        <w:rPr>
          <w:rFonts w:hint="eastAsia"/>
        </w:rPr>
      </w:pPr>
    </w:p>
    <w:p w14:paraId="47A68FEE" w14:textId="77777777" w:rsidR="00707FDF" w:rsidRDefault="00707FDF" w:rsidP="00707FDF">
      <w:pPr>
        <w:pStyle w:val="Standard"/>
        <w:rPr>
          <w:rFonts w:hint="eastAsia"/>
        </w:rPr>
      </w:pPr>
    </w:p>
    <w:p w14:paraId="5BEC87DC" w14:textId="77777777" w:rsidR="00707FDF" w:rsidRDefault="00707FDF" w:rsidP="00707FDF">
      <w:pPr>
        <w:pStyle w:val="Standard"/>
        <w:rPr>
          <w:rFonts w:hint="eastAsia"/>
        </w:rPr>
      </w:pPr>
    </w:p>
    <w:p w14:paraId="1C24DA11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lastRenderedPageBreak/>
        <w:t>Nazwa ulicy/miejsce  – Teofila Lenartowicza</w:t>
      </w:r>
    </w:p>
    <w:p w14:paraId="4CCE7B2B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Wykonanie chodnika do altany śmietnikowej.</w:t>
      </w:r>
    </w:p>
    <w:p w14:paraId="2857F4EB" w14:textId="77777777" w:rsidR="00707FDF" w:rsidRDefault="00707FDF" w:rsidP="00707FDF">
      <w:pPr>
        <w:pStyle w:val="Standard"/>
        <w:rPr>
          <w:rFonts w:hint="eastAsia"/>
        </w:rPr>
      </w:pPr>
    </w:p>
    <w:p w14:paraId="515B9C1C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D3B1650" wp14:editId="2FBC8789">
            <wp:simplePos x="0" y="0"/>
            <wp:positionH relativeFrom="column">
              <wp:posOffset>245880</wp:posOffset>
            </wp:positionH>
            <wp:positionV relativeFrom="paragraph">
              <wp:posOffset>53280</wp:posOffset>
            </wp:positionV>
            <wp:extent cx="5437800" cy="3172680"/>
            <wp:effectExtent l="0" t="0" r="0" b="8670"/>
            <wp:wrapNone/>
            <wp:docPr id="569012680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7800" cy="31726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4280B59D" w14:textId="77777777" w:rsidR="00707FDF" w:rsidRDefault="00707FDF" w:rsidP="00707FDF">
      <w:pPr>
        <w:pStyle w:val="Standard"/>
        <w:rPr>
          <w:rFonts w:hint="eastAsia"/>
        </w:rPr>
      </w:pPr>
    </w:p>
    <w:p w14:paraId="5EC420E6" w14:textId="77777777" w:rsidR="00707FDF" w:rsidRDefault="00707FDF" w:rsidP="00707FDF">
      <w:pPr>
        <w:pStyle w:val="Standard"/>
        <w:rPr>
          <w:rFonts w:hint="eastAsia"/>
        </w:rPr>
      </w:pPr>
    </w:p>
    <w:p w14:paraId="252F01BB" w14:textId="77777777" w:rsidR="00707FDF" w:rsidRDefault="00707FDF" w:rsidP="00707FDF">
      <w:pPr>
        <w:pStyle w:val="Standard"/>
        <w:rPr>
          <w:rFonts w:hint="eastAsia"/>
        </w:rPr>
      </w:pPr>
    </w:p>
    <w:p w14:paraId="1762252C" w14:textId="77777777" w:rsidR="00707FDF" w:rsidRDefault="00707FDF" w:rsidP="00707FDF">
      <w:pPr>
        <w:pStyle w:val="Standard"/>
        <w:rPr>
          <w:rFonts w:hint="eastAsia"/>
        </w:rPr>
      </w:pPr>
    </w:p>
    <w:p w14:paraId="2B38D257" w14:textId="77777777" w:rsidR="00707FDF" w:rsidRDefault="00707FDF" w:rsidP="00707FDF">
      <w:pPr>
        <w:pStyle w:val="Standard"/>
        <w:rPr>
          <w:rFonts w:hint="eastAsia"/>
        </w:rPr>
      </w:pPr>
    </w:p>
    <w:p w14:paraId="3DEA26C7" w14:textId="77777777" w:rsidR="00707FDF" w:rsidRDefault="00707FDF" w:rsidP="00707FDF">
      <w:pPr>
        <w:pStyle w:val="Standard"/>
        <w:rPr>
          <w:rFonts w:hint="eastAsia"/>
        </w:rPr>
      </w:pPr>
    </w:p>
    <w:p w14:paraId="5ADE6B98" w14:textId="77777777" w:rsidR="00707FDF" w:rsidRDefault="00707FDF" w:rsidP="00707FDF">
      <w:pPr>
        <w:pStyle w:val="Standard"/>
        <w:rPr>
          <w:rFonts w:hint="eastAsia"/>
        </w:rPr>
      </w:pPr>
    </w:p>
    <w:p w14:paraId="21D2951D" w14:textId="77777777" w:rsidR="00707FDF" w:rsidRDefault="00707FDF" w:rsidP="00707FDF">
      <w:pPr>
        <w:pStyle w:val="Standard"/>
        <w:rPr>
          <w:rFonts w:hint="eastAsia"/>
        </w:rPr>
      </w:pPr>
    </w:p>
    <w:p w14:paraId="26AF4CC8" w14:textId="77777777" w:rsidR="00707FDF" w:rsidRDefault="00707FDF" w:rsidP="00707FDF">
      <w:pPr>
        <w:pStyle w:val="Standard"/>
        <w:rPr>
          <w:rFonts w:hint="eastAsia"/>
        </w:rPr>
      </w:pPr>
    </w:p>
    <w:p w14:paraId="2E2166EE" w14:textId="77777777" w:rsidR="00707FDF" w:rsidRDefault="00707FDF" w:rsidP="00707FDF">
      <w:pPr>
        <w:pStyle w:val="Standard"/>
        <w:rPr>
          <w:rFonts w:hint="eastAsia"/>
        </w:rPr>
      </w:pPr>
    </w:p>
    <w:p w14:paraId="52767CDF" w14:textId="77777777" w:rsidR="00707FDF" w:rsidRDefault="00707FDF" w:rsidP="00707FDF">
      <w:pPr>
        <w:pStyle w:val="Standard"/>
        <w:rPr>
          <w:rFonts w:hint="eastAsia"/>
        </w:rPr>
      </w:pPr>
    </w:p>
    <w:p w14:paraId="26A14AA2" w14:textId="77777777" w:rsidR="00707FDF" w:rsidRDefault="00707FDF" w:rsidP="00707FDF">
      <w:pPr>
        <w:pStyle w:val="Standard"/>
        <w:rPr>
          <w:rFonts w:hint="eastAsia"/>
        </w:rPr>
      </w:pPr>
    </w:p>
    <w:p w14:paraId="14B8F79B" w14:textId="77777777" w:rsidR="00707FDF" w:rsidRDefault="00707FDF" w:rsidP="00707FDF">
      <w:pPr>
        <w:pStyle w:val="Standard"/>
        <w:rPr>
          <w:rFonts w:hint="eastAsia"/>
        </w:rPr>
      </w:pPr>
    </w:p>
    <w:p w14:paraId="16FFA51E" w14:textId="77777777" w:rsidR="00707FDF" w:rsidRDefault="00707FDF" w:rsidP="00707FDF">
      <w:pPr>
        <w:pStyle w:val="Standard"/>
        <w:rPr>
          <w:rFonts w:hint="eastAsia"/>
        </w:rPr>
      </w:pPr>
    </w:p>
    <w:p w14:paraId="686E1F07" w14:textId="77777777" w:rsidR="00707FDF" w:rsidRDefault="00707FDF" w:rsidP="00707FDF">
      <w:pPr>
        <w:pStyle w:val="Standard"/>
        <w:rPr>
          <w:rFonts w:hint="eastAsia"/>
        </w:rPr>
      </w:pPr>
    </w:p>
    <w:p w14:paraId="63A9330C" w14:textId="77777777" w:rsidR="00707FDF" w:rsidRDefault="00707FDF" w:rsidP="00707FDF">
      <w:pPr>
        <w:pStyle w:val="Standard"/>
        <w:rPr>
          <w:rFonts w:hint="eastAsia"/>
        </w:rPr>
      </w:pPr>
    </w:p>
    <w:p w14:paraId="6D183597" w14:textId="77777777" w:rsidR="00707FDF" w:rsidRDefault="00707FDF" w:rsidP="00707FDF">
      <w:pPr>
        <w:pStyle w:val="Standard"/>
        <w:rPr>
          <w:rFonts w:hint="eastAsia"/>
        </w:rPr>
      </w:pPr>
    </w:p>
    <w:p w14:paraId="54CCC0B7" w14:textId="77777777" w:rsidR="00707FDF" w:rsidRDefault="00707FDF" w:rsidP="00707FDF">
      <w:pPr>
        <w:pStyle w:val="Standard"/>
        <w:rPr>
          <w:rFonts w:hint="eastAsia"/>
        </w:rPr>
      </w:pPr>
    </w:p>
    <w:p w14:paraId="4E0A04D2" w14:textId="77777777" w:rsidR="00707FDF" w:rsidRDefault="00707FDF" w:rsidP="00707FDF">
      <w:pPr>
        <w:pStyle w:val="Standard"/>
        <w:rPr>
          <w:rFonts w:hint="eastAsia"/>
        </w:rPr>
      </w:pPr>
    </w:p>
    <w:p w14:paraId="7167CC0B" w14:textId="77777777" w:rsidR="00707FDF" w:rsidRDefault="00707FDF" w:rsidP="00707FDF">
      <w:pPr>
        <w:pStyle w:val="Standard"/>
        <w:rPr>
          <w:rFonts w:hint="eastAsia"/>
        </w:rPr>
      </w:pPr>
    </w:p>
    <w:p w14:paraId="360BC772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Jana Kasprowicza</w:t>
      </w:r>
    </w:p>
    <w:p w14:paraId="7CEF2738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 xml:space="preserve">Opis zadania – Wykonanie Nawierzchni asfaltobetonowej oraz ułożenie krawężników – Prace        </w:t>
      </w:r>
    </w:p>
    <w:p w14:paraId="7DC08221" w14:textId="77777777" w:rsidR="00707FDF" w:rsidRDefault="00707FDF" w:rsidP="00707FDF">
      <w:pPr>
        <w:pStyle w:val="Standard"/>
        <w:rPr>
          <w:rFonts w:hint="eastAsia"/>
        </w:rPr>
      </w:pPr>
      <w:r>
        <w:t xml:space="preserve">         zostaną wykonane do końca 2023 roku.</w:t>
      </w:r>
    </w:p>
    <w:p w14:paraId="5D4D36AE" w14:textId="77777777" w:rsidR="00707FDF" w:rsidRDefault="00707FDF" w:rsidP="00707FDF">
      <w:pPr>
        <w:pStyle w:val="Standard"/>
        <w:rPr>
          <w:rFonts w:hint="eastAsia"/>
        </w:rPr>
      </w:pPr>
    </w:p>
    <w:p w14:paraId="76379370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Jana Kiepury</w:t>
      </w:r>
    </w:p>
    <w:p w14:paraId="4D2034E9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Naprawa chodnika na wysokości bloku Ordonówny 13-15.</w:t>
      </w:r>
    </w:p>
    <w:p w14:paraId="679AA6FC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5724BD" wp14:editId="5E8F04EB">
            <wp:simplePos x="0" y="0"/>
            <wp:positionH relativeFrom="column">
              <wp:posOffset>300240</wp:posOffset>
            </wp:positionH>
            <wp:positionV relativeFrom="paragraph">
              <wp:posOffset>127800</wp:posOffset>
            </wp:positionV>
            <wp:extent cx="5274000" cy="3169440"/>
            <wp:effectExtent l="0" t="0" r="2850" b="0"/>
            <wp:wrapNone/>
            <wp:docPr id="834616752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6944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3304F14E" w14:textId="77777777" w:rsidR="00707FDF" w:rsidRDefault="00707FDF" w:rsidP="00707FDF">
      <w:pPr>
        <w:pStyle w:val="Standard"/>
        <w:rPr>
          <w:rFonts w:hint="eastAsia"/>
        </w:rPr>
      </w:pPr>
    </w:p>
    <w:p w14:paraId="5FAA1C6B" w14:textId="77777777" w:rsidR="00707FDF" w:rsidRDefault="00707FDF" w:rsidP="00707FDF">
      <w:pPr>
        <w:pStyle w:val="Standard"/>
        <w:rPr>
          <w:rFonts w:hint="eastAsia"/>
        </w:rPr>
      </w:pPr>
    </w:p>
    <w:p w14:paraId="1C1121F8" w14:textId="77777777" w:rsidR="00707FDF" w:rsidRDefault="00707FDF" w:rsidP="00707FDF">
      <w:pPr>
        <w:pStyle w:val="Standard"/>
        <w:rPr>
          <w:rFonts w:hint="eastAsia"/>
        </w:rPr>
      </w:pPr>
    </w:p>
    <w:p w14:paraId="5850EC8D" w14:textId="77777777" w:rsidR="00707FDF" w:rsidRDefault="00707FDF" w:rsidP="00707FDF">
      <w:pPr>
        <w:pStyle w:val="Standard"/>
        <w:rPr>
          <w:rFonts w:hint="eastAsia"/>
        </w:rPr>
      </w:pPr>
    </w:p>
    <w:p w14:paraId="338FC5AC" w14:textId="77777777" w:rsidR="00707FDF" w:rsidRDefault="00707FDF" w:rsidP="00707FDF">
      <w:pPr>
        <w:pStyle w:val="Standard"/>
        <w:rPr>
          <w:rFonts w:hint="eastAsia"/>
        </w:rPr>
      </w:pPr>
    </w:p>
    <w:p w14:paraId="2D9F3944" w14:textId="77777777" w:rsidR="00707FDF" w:rsidRDefault="00707FDF" w:rsidP="00707FDF">
      <w:pPr>
        <w:pStyle w:val="Standard"/>
        <w:rPr>
          <w:rFonts w:hint="eastAsia"/>
        </w:rPr>
      </w:pPr>
    </w:p>
    <w:p w14:paraId="5064C11D" w14:textId="77777777" w:rsidR="00707FDF" w:rsidRDefault="00707FDF" w:rsidP="00707FDF">
      <w:pPr>
        <w:pStyle w:val="Standard"/>
        <w:rPr>
          <w:rFonts w:hint="eastAsia"/>
        </w:rPr>
      </w:pPr>
    </w:p>
    <w:p w14:paraId="44516674" w14:textId="77777777" w:rsidR="00707FDF" w:rsidRDefault="00707FDF" w:rsidP="00707FDF">
      <w:pPr>
        <w:pStyle w:val="Standard"/>
        <w:rPr>
          <w:rFonts w:hint="eastAsia"/>
        </w:rPr>
      </w:pPr>
    </w:p>
    <w:p w14:paraId="01D43FB8" w14:textId="77777777" w:rsidR="00707FDF" w:rsidRDefault="00707FDF" w:rsidP="00707FDF">
      <w:pPr>
        <w:pStyle w:val="Standard"/>
        <w:rPr>
          <w:rFonts w:hint="eastAsia"/>
        </w:rPr>
      </w:pPr>
    </w:p>
    <w:p w14:paraId="469D2593" w14:textId="77777777" w:rsidR="00707FDF" w:rsidRDefault="00707FDF" w:rsidP="00707FDF">
      <w:pPr>
        <w:pStyle w:val="Standard"/>
        <w:rPr>
          <w:rFonts w:hint="eastAsia"/>
        </w:rPr>
      </w:pPr>
    </w:p>
    <w:p w14:paraId="15B746EF" w14:textId="77777777" w:rsidR="00707FDF" w:rsidRDefault="00707FDF" w:rsidP="00707FDF">
      <w:pPr>
        <w:pStyle w:val="Standard"/>
        <w:rPr>
          <w:rFonts w:hint="eastAsia"/>
        </w:rPr>
      </w:pPr>
    </w:p>
    <w:p w14:paraId="3328F0BA" w14:textId="77777777" w:rsidR="00707FDF" w:rsidRDefault="00707FDF" w:rsidP="00707FDF">
      <w:pPr>
        <w:pStyle w:val="Standard"/>
        <w:rPr>
          <w:rFonts w:hint="eastAsia"/>
        </w:rPr>
      </w:pPr>
    </w:p>
    <w:p w14:paraId="44A7E85C" w14:textId="77777777" w:rsidR="00707FDF" w:rsidRDefault="00707FDF" w:rsidP="00707FDF">
      <w:pPr>
        <w:pStyle w:val="Standard"/>
        <w:rPr>
          <w:rFonts w:hint="eastAsia"/>
        </w:rPr>
      </w:pPr>
    </w:p>
    <w:p w14:paraId="7889F4A0" w14:textId="77777777" w:rsidR="00707FDF" w:rsidRDefault="00707FDF" w:rsidP="00707FDF">
      <w:pPr>
        <w:pStyle w:val="Standard"/>
        <w:rPr>
          <w:rFonts w:hint="eastAsia"/>
        </w:rPr>
      </w:pPr>
    </w:p>
    <w:p w14:paraId="5F7A8AD8" w14:textId="77777777" w:rsidR="00707FDF" w:rsidRDefault="00707FDF" w:rsidP="00707FDF">
      <w:pPr>
        <w:pStyle w:val="Standard"/>
        <w:rPr>
          <w:rFonts w:hint="eastAsia"/>
        </w:rPr>
      </w:pPr>
    </w:p>
    <w:p w14:paraId="7B2D6FE2" w14:textId="77777777" w:rsidR="00707FDF" w:rsidRDefault="00707FDF" w:rsidP="00707FDF">
      <w:pPr>
        <w:pStyle w:val="Standard"/>
        <w:rPr>
          <w:rFonts w:hint="eastAsia"/>
        </w:rPr>
      </w:pPr>
    </w:p>
    <w:p w14:paraId="192A3521" w14:textId="77777777" w:rsidR="00707FDF" w:rsidRDefault="00707FDF" w:rsidP="00707FDF">
      <w:pPr>
        <w:pStyle w:val="Standard"/>
        <w:rPr>
          <w:rFonts w:hint="eastAsia"/>
        </w:rPr>
      </w:pPr>
    </w:p>
    <w:p w14:paraId="0344E891" w14:textId="77777777" w:rsidR="00707FDF" w:rsidRDefault="00707FDF" w:rsidP="00707FDF">
      <w:pPr>
        <w:pStyle w:val="Standard"/>
        <w:rPr>
          <w:rFonts w:hint="eastAsia"/>
        </w:rPr>
      </w:pPr>
    </w:p>
    <w:p w14:paraId="059AB149" w14:textId="77777777" w:rsidR="00707FDF" w:rsidRDefault="00707FDF" w:rsidP="00707FDF">
      <w:pPr>
        <w:pStyle w:val="Standard"/>
        <w:rPr>
          <w:rFonts w:hint="eastAsia"/>
        </w:rPr>
      </w:pPr>
    </w:p>
    <w:p w14:paraId="1A8FF040" w14:textId="77777777" w:rsidR="00707FDF" w:rsidRDefault="00707FDF" w:rsidP="00707FDF">
      <w:pPr>
        <w:pStyle w:val="Standard"/>
        <w:rPr>
          <w:rFonts w:hint="eastAsia"/>
        </w:rPr>
      </w:pPr>
    </w:p>
    <w:p w14:paraId="1F009099" w14:textId="77777777" w:rsidR="00707FDF" w:rsidRDefault="00707FDF" w:rsidP="00707FDF">
      <w:pPr>
        <w:pStyle w:val="Standard"/>
        <w:rPr>
          <w:rFonts w:hint="eastAsia"/>
        </w:rPr>
      </w:pPr>
    </w:p>
    <w:p w14:paraId="73B80180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7C2CF10" wp14:editId="0E4740D6">
            <wp:simplePos x="0" y="0"/>
            <wp:positionH relativeFrom="column">
              <wp:posOffset>278640</wp:posOffset>
            </wp:positionH>
            <wp:positionV relativeFrom="paragraph">
              <wp:posOffset>17280</wp:posOffset>
            </wp:positionV>
            <wp:extent cx="5403960" cy="2955599"/>
            <wp:effectExtent l="0" t="0" r="6240" b="0"/>
            <wp:wrapNone/>
            <wp:docPr id="1646504779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960" cy="295559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751E91BB" w14:textId="77777777" w:rsidR="00707FDF" w:rsidRDefault="00707FDF" w:rsidP="00707FDF">
      <w:pPr>
        <w:pStyle w:val="Standard"/>
        <w:rPr>
          <w:rFonts w:hint="eastAsia"/>
        </w:rPr>
      </w:pPr>
    </w:p>
    <w:p w14:paraId="30C9AFB1" w14:textId="77777777" w:rsidR="00707FDF" w:rsidRDefault="00707FDF" w:rsidP="00707FDF">
      <w:pPr>
        <w:pStyle w:val="Standard"/>
        <w:rPr>
          <w:rFonts w:hint="eastAsia"/>
        </w:rPr>
      </w:pPr>
    </w:p>
    <w:p w14:paraId="4465DD69" w14:textId="77777777" w:rsidR="00707FDF" w:rsidRDefault="00707FDF" w:rsidP="00707FDF">
      <w:pPr>
        <w:pStyle w:val="Standard"/>
        <w:rPr>
          <w:rFonts w:hint="eastAsia"/>
        </w:rPr>
      </w:pPr>
    </w:p>
    <w:p w14:paraId="12EBE342" w14:textId="77777777" w:rsidR="00707FDF" w:rsidRDefault="00707FDF" w:rsidP="00707FDF">
      <w:pPr>
        <w:pStyle w:val="Standard"/>
        <w:rPr>
          <w:rFonts w:hint="eastAsia"/>
        </w:rPr>
      </w:pPr>
    </w:p>
    <w:p w14:paraId="7E7A13D8" w14:textId="77777777" w:rsidR="00707FDF" w:rsidRDefault="00707FDF" w:rsidP="00707FDF">
      <w:pPr>
        <w:pStyle w:val="Standard"/>
        <w:rPr>
          <w:rFonts w:hint="eastAsia"/>
        </w:rPr>
      </w:pPr>
    </w:p>
    <w:p w14:paraId="2C584081" w14:textId="77777777" w:rsidR="00707FDF" w:rsidRDefault="00707FDF" w:rsidP="00707FDF">
      <w:pPr>
        <w:pStyle w:val="Standard"/>
        <w:rPr>
          <w:rFonts w:hint="eastAsia"/>
        </w:rPr>
      </w:pPr>
    </w:p>
    <w:p w14:paraId="50AF523B" w14:textId="77777777" w:rsidR="00707FDF" w:rsidRDefault="00707FDF" w:rsidP="00707FDF">
      <w:pPr>
        <w:pStyle w:val="Standard"/>
        <w:rPr>
          <w:rFonts w:hint="eastAsia"/>
        </w:rPr>
      </w:pPr>
    </w:p>
    <w:p w14:paraId="70F27234" w14:textId="77777777" w:rsidR="00707FDF" w:rsidRDefault="00707FDF" w:rsidP="00707FDF">
      <w:pPr>
        <w:pStyle w:val="Standard"/>
        <w:rPr>
          <w:rFonts w:hint="eastAsia"/>
        </w:rPr>
      </w:pPr>
    </w:p>
    <w:p w14:paraId="20142DC1" w14:textId="77777777" w:rsidR="00707FDF" w:rsidRDefault="00707FDF" w:rsidP="00707FDF">
      <w:pPr>
        <w:pStyle w:val="Standard"/>
        <w:rPr>
          <w:rFonts w:hint="eastAsia"/>
        </w:rPr>
      </w:pPr>
    </w:p>
    <w:p w14:paraId="412BF824" w14:textId="77777777" w:rsidR="00707FDF" w:rsidRDefault="00707FDF" w:rsidP="00707FDF">
      <w:pPr>
        <w:pStyle w:val="Standard"/>
        <w:rPr>
          <w:rFonts w:hint="eastAsia"/>
        </w:rPr>
      </w:pPr>
    </w:p>
    <w:p w14:paraId="4EDB4B4D" w14:textId="77777777" w:rsidR="00707FDF" w:rsidRDefault="00707FDF" w:rsidP="00707FDF">
      <w:pPr>
        <w:pStyle w:val="Standard"/>
        <w:rPr>
          <w:rFonts w:hint="eastAsia"/>
        </w:rPr>
      </w:pPr>
    </w:p>
    <w:p w14:paraId="4DE4BB17" w14:textId="77777777" w:rsidR="00707FDF" w:rsidRDefault="00707FDF" w:rsidP="00707FDF">
      <w:pPr>
        <w:pStyle w:val="Standard"/>
        <w:rPr>
          <w:rFonts w:hint="eastAsia"/>
        </w:rPr>
      </w:pPr>
    </w:p>
    <w:p w14:paraId="5AEA2D55" w14:textId="77777777" w:rsidR="00707FDF" w:rsidRDefault="00707FDF" w:rsidP="00707FDF">
      <w:pPr>
        <w:pStyle w:val="Standard"/>
        <w:rPr>
          <w:rFonts w:hint="eastAsia"/>
        </w:rPr>
      </w:pPr>
    </w:p>
    <w:p w14:paraId="64D9F6C2" w14:textId="77777777" w:rsidR="00707FDF" w:rsidRDefault="00707FDF" w:rsidP="00707FDF">
      <w:pPr>
        <w:pStyle w:val="Standard"/>
        <w:rPr>
          <w:rFonts w:hint="eastAsia"/>
        </w:rPr>
      </w:pPr>
    </w:p>
    <w:p w14:paraId="18DC6B5D" w14:textId="77777777" w:rsidR="00707FDF" w:rsidRDefault="00707FDF" w:rsidP="00707FDF">
      <w:pPr>
        <w:pStyle w:val="Standard"/>
        <w:rPr>
          <w:rFonts w:hint="eastAsia"/>
        </w:rPr>
      </w:pPr>
    </w:p>
    <w:p w14:paraId="5B0F7E10" w14:textId="77777777" w:rsidR="00707FDF" w:rsidRDefault="00707FDF" w:rsidP="00707FDF">
      <w:pPr>
        <w:pStyle w:val="Standard"/>
        <w:rPr>
          <w:rFonts w:hint="eastAsia"/>
        </w:rPr>
      </w:pPr>
    </w:p>
    <w:p w14:paraId="7C641D40" w14:textId="77777777" w:rsidR="00707FDF" w:rsidRDefault="00707FDF" w:rsidP="00707FDF">
      <w:pPr>
        <w:pStyle w:val="Standard"/>
        <w:rPr>
          <w:rFonts w:hint="eastAsia"/>
        </w:rPr>
      </w:pPr>
    </w:p>
    <w:p w14:paraId="27C3209B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Grenadierów</w:t>
      </w:r>
    </w:p>
    <w:p w14:paraId="03C693A2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Remonty cząstkowe nawierzchni jezdni oraz budowa chodnika.</w:t>
      </w:r>
    </w:p>
    <w:p w14:paraId="741A5F9A" w14:textId="77777777" w:rsidR="00707FDF" w:rsidRDefault="00707FDF" w:rsidP="00707FDF">
      <w:pPr>
        <w:pStyle w:val="Standard"/>
        <w:rPr>
          <w:rFonts w:hint="eastAsia"/>
        </w:rPr>
      </w:pPr>
    </w:p>
    <w:p w14:paraId="32D2882A" w14:textId="77777777" w:rsidR="00707FDF" w:rsidRDefault="00707FDF" w:rsidP="00707FDF">
      <w:pPr>
        <w:pStyle w:val="Standard"/>
        <w:rPr>
          <w:rFonts w:hint="eastAsia"/>
        </w:rPr>
      </w:pPr>
    </w:p>
    <w:p w14:paraId="51BE786A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C08626A" wp14:editId="7D3FA91A">
            <wp:simplePos x="0" y="0"/>
            <wp:positionH relativeFrom="column">
              <wp:posOffset>245880</wp:posOffset>
            </wp:positionH>
            <wp:positionV relativeFrom="paragraph">
              <wp:posOffset>0</wp:posOffset>
            </wp:positionV>
            <wp:extent cx="5416920" cy="3117960"/>
            <wp:effectExtent l="0" t="0" r="0" b="6240"/>
            <wp:wrapNone/>
            <wp:docPr id="2143977943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920" cy="31179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131E6D73" w14:textId="77777777" w:rsidR="00707FDF" w:rsidRDefault="00707FDF" w:rsidP="00707FDF">
      <w:pPr>
        <w:pStyle w:val="Standard"/>
        <w:rPr>
          <w:rFonts w:hint="eastAsia"/>
        </w:rPr>
      </w:pPr>
    </w:p>
    <w:p w14:paraId="1159A0AF" w14:textId="77777777" w:rsidR="00707FDF" w:rsidRDefault="00707FDF" w:rsidP="00707FDF">
      <w:pPr>
        <w:pStyle w:val="Standard"/>
        <w:rPr>
          <w:rFonts w:hint="eastAsia"/>
        </w:rPr>
      </w:pPr>
    </w:p>
    <w:p w14:paraId="36760D20" w14:textId="77777777" w:rsidR="00707FDF" w:rsidRDefault="00707FDF" w:rsidP="00707FDF">
      <w:pPr>
        <w:pStyle w:val="Standard"/>
        <w:rPr>
          <w:rFonts w:hint="eastAsia"/>
        </w:rPr>
      </w:pPr>
    </w:p>
    <w:p w14:paraId="69E25D43" w14:textId="77777777" w:rsidR="00707FDF" w:rsidRDefault="00707FDF" w:rsidP="00707FDF">
      <w:pPr>
        <w:pStyle w:val="Standard"/>
        <w:rPr>
          <w:rFonts w:hint="eastAsia"/>
        </w:rPr>
      </w:pPr>
    </w:p>
    <w:p w14:paraId="2C20CEF9" w14:textId="77777777" w:rsidR="00707FDF" w:rsidRDefault="00707FDF" w:rsidP="00707FDF">
      <w:pPr>
        <w:pStyle w:val="Standard"/>
        <w:rPr>
          <w:rFonts w:hint="eastAsia"/>
        </w:rPr>
      </w:pPr>
    </w:p>
    <w:p w14:paraId="01B0F510" w14:textId="77777777" w:rsidR="00707FDF" w:rsidRDefault="00707FDF" w:rsidP="00707FDF">
      <w:pPr>
        <w:pStyle w:val="Standard"/>
        <w:rPr>
          <w:rFonts w:hint="eastAsia"/>
        </w:rPr>
      </w:pPr>
    </w:p>
    <w:p w14:paraId="7CB608AD" w14:textId="77777777" w:rsidR="00707FDF" w:rsidRDefault="00707FDF" w:rsidP="00707FDF">
      <w:pPr>
        <w:pStyle w:val="Standard"/>
        <w:rPr>
          <w:rFonts w:hint="eastAsia"/>
        </w:rPr>
      </w:pPr>
    </w:p>
    <w:p w14:paraId="6E77D8F2" w14:textId="77777777" w:rsidR="00707FDF" w:rsidRDefault="00707FDF" w:rsidP="00707FDF">
      <w:pPr>
        <w:pStyle w:val="Standard"/>
        <w:rPr>
          <w:rFonts w:hint="eastAsia"/>
        </w:rPr>
      </w:pPr>
    </w:p>
    <w:p w14:paraId="06CAB5AD" w14:textId="77777777" w:rsidR="00707FDF" w:rsidRDefault="00707FDF" w:rsidP="00707FDF">
      <w:pPr>
        <w:pStyle w:val="Standard"/>
        <w:rPr>
          <w:rFonts w:hint="eastAsia"/>
        </w:rPr>
      </w:pPr>
    </w:p>
    <w:p w14:paraId="29A867C5" w14:textId="77777777" w:rsidR="00707FDF" w:rsidRDefault="00707FDF" w:rsidP="00707FDF">
      <w:pPr>
        <w:pStyle w:val="Standard"/>
        <w:rPr>
          <w:rFonts w:hint="eastAsia"/>
        </w:rPr>
      </w:pPr>
    </w:p>
    <w:p w14:paraId="3CA1B3B4" w14:textId="77777777" w:rsidR="00707FDF" w:rsidRDefault="00707FDF" w:rsidP="00707FDF">
      <w:pPr>
        <w:pStyle w:val="Standard"/>
        <w:rPr>
          <w:rFonts w:hint="eastAsia"/>
        </w:rPr>
      </w:pPr>
    </w:p>
    <w:p w14:paraId="2277D0A4" w14:textId="77777777" w:rsidR="00707FDF" w:rsidRDefault="00707FDF" w:rsidP="00707FDF">
      <w:pPr>
        <w:pStyle w:val="Standard"/>
        <w:rPr>
          <w:rFonts w:hint="eastAsia"/>
        </w:rPr>
      </w:pPr>
    </w:p>
    <w:p w14:paraId="698BEBA8" w14:textId="77777777" w:rsidR="00707FDF" w:rsidRDefault="00707FDF" w:rsidP="00707FDF">
      <w:pPr>
        <w:pStyle w:val="Standard"/>
        <w:rPr>
          <w:rFonts w:hint="eastAsia"/>
        </w:rPr>
      </w:pPr>
    </w:p>
    <w:p w14:paraId="37DC8232" w14:textId="77777777" w:rsidR="00707FDF" w:rsidRDefault="00707FDF" w:rsidP="00707FDF">
      <w:pPr>
        <w:pStyle w:val="Standard"/>
        <w:rPr>
          <w:rFonts w:hint="eastAsia"/>
        </w:rPr>
      </w:pPr>
    </w:p>
    <w:p w14:paraId="217B7CCD" w14:textId="77777777" w:rsidR="00707FDF" w:rsidRDefault="00707FDF" w:rsidP="00707FDF">
      <w:pPr>
        <w:pStyle w:val="Standard"/>
        <w:rPr>
          <w:rFonts w:hint="eastAsia"/>
        </w:rPr>
      </w:pPr>
    </w:p>
    <w:p w14:paraId="196F86A3" w14:textId="77777777" w:rsidR="00707FDF" w:rsidRDefault="00707FDF" w:rsidP="00707FDF">
      <w:pPr>
        <w:pStyle w:val="Standard"/>
        <w:rPr>
          <w:rFonts w:hint="eastAsia"/>
        </w:rPr>
      </w:pPr>
    </w:p>
    <w:p w14:paraId="668CDD99" w14:textId="77777777" w:rsidR="00707FDF" w:rsidRDefault="00707FDF" w:rsidP="00707FDF">
      <w:pPr>
        <w:pStyle w:val="Standard"/>
        <w:rPr>
          <w:rFonts w:hint="eastAsia"/>
        </w:rPr>
      </w:pPr>
    </w:p>
    <w:p w14:paraId="451E343D" w14:textId="77777777" w:rsidR="00707FDF" w:rsidRDefault="00707FDF" w:rsidP="00707FDF">
      <w:pPr>
        <w:pStyle w:val="Standard"/>
        <w:rPr>
          <w:rFonts w:hint="eastAsia"/>
        </w:rPr>
      </w:pPr>
    </w:p>
    <w:p w14:paraId="32C6D317" w14:textId="77777777" w:rsidR="00707FDF" w:rsidRDefault="00707FDF" w:rsidP="00707FDF">
      <w:pPr>
        <w:pStyle w:val="Standard"/>
        <w:rPr>
          <w:rFonts w:hint="eastAsia"/>
        </w:rPr>
      </w:pPr>
    </w:p>
    <w:p w14:paraId="109CE569" w14:textId="77777777" w:rsidR="00707FDF" w:rsidRDefault="00707FDF" w:rsidP="00707FDF">
      <w:pPr>
        <w:pStyle w:val="Standard"/>
        <w:rPr>
          <w:rFonts w:hint="eastAsia"/>
        </w:rPr>
      </w:pPr>
    </w:p>
    <w:p w14:paraId="6E19AEA1" w14:textId="77777777" w:rsidR="00707FDF" w:rsidRDefault="00707FDF" w:rsidP="00707FDF">
      <w:pPr>
        <w:pStyle w:val="Standard"/>
        <w:rPr>
          <w:rFonts w:hint="eastAsia"/>
        </w:rPr>
      </w:pPr>
    </w:p>
    <w:p w14:paraId="6A4D4D3F" w14:textId="77777777" w:rsidR="00707FDF" w:rsidRDefault="00707FDF" w:rsidP="00707FDF">
      <w:pPr>
        <w:pStyle w:val="Standard"/>
        <w:rPr>
          <w:rFonts w:hint="eastAsia"/>
        </w:rPr>
      </w:pPr>
    </w:p>
    <w:p w14:paraId="32996658" w14:textId="77777777" w:rsidR="00707FDF" w:rsidRDefault="00707FDF" w:rsidP="00707FDF">
      <w:pPr>
        <w:pStyle w:val="Standard"/>
        <w:rPr>
          <w:rFonts w:hint="eastAsia"/>
        </w:rPr>
      </w:pPr>
    </w:p>
    <w:p w14:paraId="41F80C7E" w14:textId="77777777" w:rsidR="00707FDF" w:rsidRDefault="00707FDF" w:rsidP="00707FDF">
      <w:pPr>
        <w:pStyle w:val="Standard"/>
        <w:rPr>
          <w:rFonts w:hint="eastAsia"/>
        </w:rPr>
      </w:pPr>
    </w:p>
    <w:p w14:paraId="64042566" w14:textId="77777777" w:rsidR="00707FDF" w:rsidRDefault="00707FDF" w:rsidP="00707FDF">
      <w:pPr>
        <w:pStyle w:val="Standard"/>
        <w:rPr>
          <w:rFonts w:hint="eastAsia"/>
        </w:rPr>
      </w:pPr>
    </w:p>
    <w:p w14:paraId="0E1B9BEA" w14:textId="77777777" w:rsidR="00707FDF" w:rsidRDefault="00707FDF" w:rsidP="00707FDF">
      <w:pPr>
        <w:pStyle w:val="Standard"/>
        <w:rPr>
          <w:rFonts w:hint="eastAsia"/>
        </w:rPr>
      </w:pPr>
    </w:p>
    <w:p w14:paraId="54391C06" w14:textId="77777777" w:rsidR="00707FDF" w:rsidRDefault="00707FDF" w:rsidP="00707FDF">
      <w:pPr>
        <w:pStyle w:val="Standard"/>
        <w:rPr>
          <w:rFonts w:hint="eastAsia"/>
        </w:rPr>
      </w:pPr>
    </w:p>
    <w:p w14:paraId="2DF4FEFA" w14:textId="77777777" w:rsidR="00707FDF" w:rsidRDefault="00707FDF" w:rsidP="00707FDF">
      <w:pPr>
        <w:pStyle w:val="Standard"/>
        <w:rPr>
          <w:rFonts w:hint="eastAsia"/>
        </w:rPr>
      </w:pPr>
    </w:p>
    <w:p w14:paraId="2AE68CC5" w14:textId="77777777" w:rsidR="00707FDF" w:rsidRDefault="00707FDF" w:rsidP="00707FDF">
      <w:pPr>
        <w:pStyle w:val="Standard"/>
        <w:rPr>
          <w:rFonts w:hint="eastAsia"/>
        </w:rPr>
      </w:pPr>
    </w:p>
    <w:p w14:paraId="69B33423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744FE52" wp14:editId="08B75B8B">
            <wp:simplePos x="0" y="0"/>
            <wp:positionH relativeFrom="column">
              <wp:posOffset>340200</wp:posOffset>
            </wp:positionH>
            <wp:positionV relativeFrom="paragraph">
              <wp:posOffset>0</wp:posOffset>
            </wp:positionV>
            <wp:extent cx="5424480" cy="3101760"/>
            <wp:effectExtent l="0" t="0" r="4770" b="3390"/>
            <wp:wrapNone/>
            <wp:docPr id="1379174357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0" cy="31017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1AE40300" w14:textId="77777777" w:rsidR="00707FDF" w:rsidRDefault="00707FDF" w:rsidP="00707FDF">
      <w:pPr>
        <w:pStyle w:val="Standard"/>
        <w:rPr>
          <w:rFonts w:hint="eastAsia"/>
        </w:rPr>
      </w:pPr>
    </w:p>
    <w:p w14:paraId="3853DA23" w14:textId="77777777" w:rsidR="00707FDF" w:rsidRDefault="00707FDF" w:rsidP="00707FDF">
      <w:pPr>
        <w:pStyle w:val="Standard"/>
        <w:rPr>
          <w:rFonts w:hint="eastAsia"/>
        </w:rPr>
      </w:pPr>
    </w:p>
    <w:p w14:paraId="03E440F8" w14:textId="77777777" w:rsidR="00707FDF" w:rsidRDefault="00707FDF" w:rsidP="00707FDF">
      <w:pPr>
        <w:pStyle w:val="Standard"/>
        <w:rPr>
          <w:rFonts w:hint="eastAsia"/>
        </w:rPr>
      </w:pPr>
    </w:p>
    <w:p w14:paraId="669D0BCF" w14:textId="77777777" w:rsidR="00707FDF" w:rsidRDefault="00707FDF" w:rsidP="00707FDF">
      <w:pPr>
        <w:pStyle w:val="Standard"/>
        <w:rPr>
          <w:rFonts w:hint="eastAsia"/>
        </w:rPr>
      </w:pPr>
    </w:p>
    <w:p w14:paraId="31DAFA5D" w14:textId="77777777" w:rsidR="00707FDF" w:rsidRDefault="00707FDF" w:rsidP="00707FDF">
      <w:pPr>
        <w:pStyle w:val="Standard"/>
        <w:rPr>
          <w:rFonts w:hint="eastAsia"/>
        </w:rPr>
      </w:pPr>
    </w:p>
    <w:p w14:paraId="38C3866C" w14:textId="77777777" w:rsidR="00707FDF" w:rsidRDefault="00707FDF" w:rsidP="00707FDF">
      <w:pPr>
        <w:pStyle w:val="Standard"/>
        <w:rPr>
          <w:rFonts w:hint="eastAsia"/>
        </w:rPr>
      </w:pPr>
    </w:p>
    <w:p w14:paraId="40089F65" w14:textId="77777777" w:rsidR="00707FDF" w:rsidRDefault="00707FDF" w:rsidP="00707FDF">
      <w:pPr>
        <w:pStyle w:val="Standard"/>
        <w:rPr>
          <w:rFonts w:hint="eastAsia"/>
        </w:rPr>
      </w:pPr>
    </w:p>
    <w:p w14:paraId="25D7CE71" w14:textId="77777777" w:rsidR="00707FDF" w:rsidRDefault="00707FDF" w:rsidP="00707FDF">
      <w:pPr>
        <w:pStyle w:val="Standard"/>
        <w:rPr>
          <w:rFonts w:hint="eastAsia"/>
        </w:rPr>
      </w:pPr>
    </w:p>
    <w:p w14:paraId="63179C57" w14:textId="77777777" w:rsidR="00707FDF" w:rsidRDefault="00707FDF" w:rsidP="00707FDF">
      <w:pPr>
        <w:pStyle w:val="Standard"/>
        <w:rPr>
          <w:rFonts w:hint="eastAsia"/>
        </w:rPr>
      </w:pPr>
    </w:p>
    <w:p w14:paraId="1BD5A6E6" w14:textId="77777777" w:rsidR="00707FDF" w:rsidRDefault="00707FDF" w:rsidP="00707FDF">
      <w:pPr>
        <w:pStyle w:val="Standard"/>
        <w:rPr>
          <w:rFonts w:hint="eastAsia"/>
        </w:rPr>
      </w:pPr>
    </w:p>
    <w:p w14:paraId="6E70919B" w14:textId="77777777" w:rsidR="00707FDF" w:rsidRDefault="00707FDF" w:rsidP="00707FDF">
      <w:pPr>
        <w:pStyle w:val="Standard"/>
        <w:rPr>
          <w:rFonts w:hint="eastAsia"/>
        </w:rPr>
      </w:pPr>
    </w:p>
    <w:p w14:paraId="6F8ECF28" w14:textId="77777777" w:rsidR="00707FDF" w:rsidRDefault="00707FDF" w:rsidP="00707FDF">
      <w:pPr>
        <w:pStyle w:val="Standard"/>
        <w:rPr>
          <w:rFonts w:hint="eastAsia"/>
        </w:rPr>
      </w:pPr>
    </w:p>
    <w:p w14:paraId="54AE2871" w14:textId="77777777" w:rsidR="00707FDF" w:rsidRDefault="00707FDF" w:rsidP="00707FDF">
      <w:pPr>
        <w:pStyle w:val="Standard"/>
        <w:rPr>
          <w:rFonts w:hint="eastAsia"/>
        </w:rPr>
      </w:pPr>
    </w:p>
    <w:p w14:paraId="38525B15" w14:textId="77777777" w:rsidR="00707FDF" w:rsidRDefault="00707FDF" w:rsidP="00707FDF">
      <w:pPr>
        <w:pStyle w:val="Standard"/>
        <w:rPr>
          <w:rFonts w:hint="eastAsia"/>
        </w:rPr>
      </w:pPr>
    </w:p>
    <w:p w14:paraId="4A7CFAE9" w14:textId="77777777" w:rsidR="00707FDF" w:rsidRDefault="00707FDF" w:rsidP="00707FDF">
      <w:pPr>
        <w:pStyle w:val="Standard"/>
        <w:rPr>
          <w:rFonts w:hint="eastAsia"/>
        </w:rPr>
      </w:pPr>
    </w:p>
    <w:p w14:paraId="37B2A505" w14:textId="77777777" w:rsidR="00707FDF" w:rsidRDefault="00707FDF" w:rsidP="00707FDF">
      <w:pPr>
        <w:pStyle w:val="Standard"/>
        <w:rPr>
          <w:rFonts w:hint="eastAsia"/>
        </w:rPr>
      </w:pPr>
    </w:p>
    <w:p w14:paraId="5B718BA1" w14:textId="77777777" w:rsidR="00707FDF" w:rsidRDefault="00707FDF" w:rsidP="00707FDF">
      <w:pPr>
        <w:pStyle w:val="Standard"/>
        <w:rPr>
          <w:rFonts w:hint="eastAsia"/>
        </w:rPr>
      </w:pPr>
    </w:p>
    <w:p w14:paraId="2E067F06" w14:textId="77777777" w:rsidR="00707FDF" w:rsidRDefault="00707FDF" w:rsidP="00707FDF">
      <w:pPr>
        <w:pStyle w:val="Standard"/>
        <w:rPr>
          <w:rFonts w:hint="eastAsia"/>
        </w:rPr>
      </w:pPr>
    </w:p>
    <w:p w14:paraId="4A43D35C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Jana Dormana</w:t>
      </w:r>
    </w:p>
    <w:p w14:paraId="27104385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 xml:space="preserve">Opis zadania – Naprawy doraźne nawierzchni oraz drogi dojazdowej prowadzącej od </w:t>
      </w:r>
      <w:r>
        <w:br/>
        <w:t xml:space="preserve">          ul. Dormana do LO – Prace zostaną wykonane do końca 2023 roku.</w:t>
      </w:r>
    </w:p>
    <w:p w14:paraId="35FB09A7" w14:textId="77777777" w:rsidR="00707FDF" w:rsidRDefault="00707FDF" w:rsidP="00707FDF">
      <w:pPr>
        <w:pStyle w:val="Standard"/>
        <w:rPr>
          <w:rFonts w:hint="eastAsia"/>
        </w:rPr>
      </w:pPr>
    </w:p>
    <w:p w14:paraId="7AAE1851" w14:textId="77777777" w:rsidR="00707FDF" w:rsidRDefault="00707FDF" w:rsidP="00707FDF">
      <w:pPr>
        <w:pStyle w:val="Standard"/>
        <w:numPr>
          <w:ilvl w:val="0"/>
          <w:numId w:val="2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Orląt Lwowskich</w:t>
      </w:r>
    </w:p>
    <w:p w14:paraId="03E7D4AA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Przełożenie kostki oraz krawężników na zatoce autobusowej.</w:t>
      </w:r>
    </w:p>
    <w:p w14:paraId="6FD62D56" w14:textId="77777777" w:rsidR="00707FDF" w:rsidRDefault="00707FDF" w:rsidP="00707FDF">
      <w:pPr>
        <w:pStyle w:val="Standard"/>
        <w:rPr>
          <w:rFonts w:hint="eastAsia"/>
        </w:rPr>
      </w:pPr>
    </w:p>
    <w:p w14:paraId="06962333" w14:textId="77777777" w:rsidR="00707FDF" w:rsidRDefault="00707FDF" w:rsidP="00707FDF">
      <w:pPr>
        <w:pStyle w:val="Standard"/>
        <w:rPr>
          <w:rFonts w:hint="eastAsia"/>
        </w:rPr>
      </w:pPr>
    </w:p>
    <w:p w14:paraId="48D0FED2" w14:textId="77777777" w:rsidR="00707FDF" w:rsidRDefault="00707FDF" w:rsidP="00707FDF">
      <w:pPr>
        <w:pStyle w:val="Standard"/>
        <w:rPr>
          <w:rFonts w:hint="eastAsia"/>
        </w:rPr>
      </w:pPr>
    </w:p>
    <w:p w14:paraId="14CC86F9" w14:textId="77777777" w:rsidR="00707FDF" w:rsidRDefault="00707FDF" w:rsidP="00707FDF">
      <w:pPr>
        <w:pStyle w:val="Standard"/>
        <w:rPr>
          <w:rFonts w:hint="eastAsia"/>
        </w:rPr>
      </w:pPr>
    </w:p>
    <w:p w14:paraId="0562B948" w14:textId="77777777" w:rsidR="00707FDF" w:rsidRDefault="00707FDF" w:rsidP="00707FDF">
      <w:pPr>
        <w:pStyle w:val="Standard"/>
        <w:rPr>
          <w:rFonts w:hint="eastAsia"/>
        </w:rPr>
      </w:pPr>
    </w:p>
    <w:p w14:paraId="376AA2D3" w14:textId="77777777" w:rsidR="00707FDF" w:rsidRDefault="00707FDF" w:rsidP="00707FDF">
      <w:pPr>
        <w:pStyle w:val="Standard"/>
        <w:rPr>
          <w:rFonts w:hint="eastAsia"/>
        </w:rPr>
      </w:pPr>
    </w:p>
    <w:p w14:paraId="10F53DD0" w14:textId="77777777" w:rsidR="00707FDF" w:rsidRDefault="00707FDF" w:rsidP="00707FDF">
      <w:pPr>
        <w:pStyle w:val="Standard"/>
        <w:rPr>
          <w:rFonts w:hint="eastAsia"/>
        </w:rPr>
      </w:pPr>
    </w:p>
    <w:p w14:paraId="2B512124" w14:textId="77777777" w:rsidR="00707FDF" w:rsidRDefault="00707FDF" w:rsidP="00707FDF">
      <w:pPr>
        <w:pStyle w:val="Standard"/>
        <w:rPr>
          <w:rFonts w:hint="eastAsia"/>
        </w:rPr>
      </w:pPr>
    </w:p>
    <w:p w14:paraId="62712DFB" w14:textId="77777777" w:rsidR="00707FDF" w:rsidRDefault="00707FDF" w:rsidP="00707FDF">
      <w:pPr>
        <w:pStyle w:val="Standard"/>
        <w:rPr>
          <w:rFonts w:hint="eastAsia"/>
        </w:rPr>
      </w:pPr>
    </w:p>
    <w:p w14:paraId="2AFDD019" w14:textId="77777777" w:rsidR="00707FDF" w:rsidRDefault="00707FDF" w:rsidP="00707FDF">
      <w:pPr>
        <w:pStyle w:val="Standard"/>
        <w:rPr>
          <w:rFonts w:hint="eastAsia"/>
        </w:rPr>
      </w:pPr>
    </w:p>
    <w:p w14:paraId="662527B8" w14:textId="77777777" w:rsidR="00707FDF" w:rsidRDefault="00707FDF" w:rsidP="00707FDF">
      <w:pPr>
        <w:pStyle w:val="Standard"/>
        <w:rPr>
          <w:rFonts w:hint="eastAsia"/>
        </w:rPr>
      </w:pPr>
    </w:p>
    <w:p w14:paraId="3A71B97A" w14:textId="77777777" w:rsidR="00707FDF" w:rsidRDefault="00707FDF" w:rsidP="00707FDF">
      <w:pPr>
        <w:pStyle w:val="Standard"/>
        <w:rPr>
          <w:rFonts w:hint="eastAsia"/>
        </w:rPr>
      </w:pPr>
    </w:p>
    <w:p w14:paraId="37E54BEC" w14:textId="77777777" w:rsidR="00707FDF" w:rsidRDefault="00707FDF" w:rsidP="00707FDF">
      <w:pPr>
        <w:pStyle w:val="Standard"/>
        <w:rPr>
          <w:rFonts w:hint="eastAsia"/>
        </w:rPr>
      </w:pPr>
    </w:p>
    <w:p w14:paraId="729E64F6" w14:textId="77777777" w:rsidR="00707FDF" w:rsidRDefault="00707FDF" w:rsidP="00707FDF">
      <w:pPr>
        <w:pStyle w:val="Standard"/>
        <w:rPr>
          <w:rFonts w:hint="eastAsia"/>
        </w:rPr>
      </w:pPr>
    </w:p>
    <w:p w14:paraId="41943577" w14:textId="77777777" w:rsidR="00707FDF" w:rsidRDefault="00707FDF" w:rsidP="00707FDF">
      <w:pPr>
        <w:pStyle w:val="Standard"/>
        <w:rPr>
          <w:rFonts w:hint="eastAsia"/>
        </w:rPr>
      </w:pPr>
    </w:p>
    <w:p w14:paraId="6DD3F90F" w14:textId="77777777" w:rsidR="00707FDF" w:rsidRDefault="00707FDF" w:rsidP="00707FDF">
      <w:pPr>
        <w:pStyle w:val="Standard"/>
        <w:rPr>
          <w:rFonts w:hint="eastAsia"/>
        </w:rPr>
      </w:pPr>
    </w:p>
    <w:p w14:paraId="7806A4B0" w14:textId="77777777" w:rsidR="00707FDF" w:rsidRDefault="00707FDF" w:rsidP="00707FDF">
      <w:pPr>
        <w:pStyle w:val="Standard"/>
        <w:rPr>
          <w:rFonts w:hint="eastAsia"/>
        </w:rPr>
      </w:pPr>
    </w:p>
    <w:p w14:paraId="31E8F80A" w14:textId="77777777" w:rsidR="00707FDF" w:rsidRDefault="00707FDF" w:rsidP="00707FDF">
      <w:pPr>
        <w:pStyle w:val="Standard"/>
        <w:rPr>
          <w:rFonts w:hint="eastAsia"/>
        </w:rPr>
      </w:pPr>
    </w:p>
    <w:p w14:paraId="51805419" w14:textId="77777777" w:rsidR="00707FDF" w:rsidRDefault="00707FDF" w:rsidP="00707FDF">
      <w:pPr>
        <w:pStyle w:val="Standard"/>
        <w:rPr>
          <w:rFonts w:hint="eastAsia"/>
        </w:rPr>
      </w:pPr>
    </w:p>
    <w:p w14:paraId="43273353" w14:textId="77777777" w:rsidR="00707FDF" w:rsidRDefault="00707FDF" w:rsidP="00707FDF">
      <w:pPr>
        <w:pStyle w:val="Standard"/>
        <w:rPr>
          <w:rFonts w:hint="eastAsia"/>
        </w:rPr>
      </w:pPr>
    </w:p>
    <w:p w14:paraId="51E8D4BD" w14:textId="77777777" w:rsidR="00707FDF" w:rsidRDefault="00707FDF" w:rsidP="00707FDF">
      <w:pPr>
        <w:pStyle w:val="Standard"/>
        <w:rPr>
          <w:rFonts w:hint="eastAsia"/>
        </w:rPr>
      </w:pPr>
    </w:p>
    <w:p w14:paraId="6C362B7A" w14:textId="77777777" w:rsidR="00707FDF" w:rsidRDefault="00707FDF" w:rsidP="00707FDF">
      <w:pPr>
        <w:pStyle w:val="Standard"/>
        <w:rPr>
          <w:rFonts w:hint="eastAsia"/>
        </w:rPr>
      </w:pPr>
    </w:p>
    <w:p w14:paraId="752ED8D5" w14:textId="77777777" w:rsidR="00707FDF" w:rsidRDefault="00707FDF" w:rsidP="00707FDF">
      <w:pPr>
        <w:pStyle w:val="Standard"/>
        <w:rPr>
          <w:rFonts w:hint="eastAsia"/>
        </w:rPr>
      </w:pPr>
    </w:p>
    <w:p w14:paraId="21416AC7" w14:textId="77777777" w:rsidR="00707FDF" w:rsidRDefault="00707FDF" w:rsidP="00707FDF">
      <w:pPr>
        <w:pStyle w:val="Standard"/>
        <w:rPr>
          <w:rFonts w:hint="eastAsia"/>
        </w:rPr>
      </w:pPr>
    </w:p>
    <w:p w14:paraId="65AA1075" w14:textId="77777777" w:rsidR="00707FDF" w:rsidRDefault="00707FDF" w:rsidP="00707FDF">
      <w:pPr>
        <w:pStyle w:val="Standard"/>
        <w:rPr>
          <w:rFonts w:hint="eastAsia"/>
        </w:rPr>
      </w:pPr>
    </w:p>
    <w:p w14:paraId="4846533C" w14:textId="77777777" w:rsidR="00707FDF" w:rsidRDefault="00707FDF" w:rsidP="00707FDF">
      <w:pPr>
        <w:pStyle w:val="Standard"/>
        <w:rPr>
          <w:rFonts w:hint="eastAsia"/>
        </w:rPr>
      </w:pPr>
    </w:p>
    <w:p w14:paraId="47A58C20" w14:textId="77777777" w:rsidR="00707FDF" w:rsidRDefault="00707FDF">
      <w:pPr>
        <w:pStyle w:val="Standard"/>
        <w:rPr>
          <w:rFonts w:hint="eastAsia"/>
        </w:rPr>
      </w:pPr>
    </w:p>
    <w:p w14:paraId="1F171EA4" w14:textId="77777777" w:rsidR="00707FDF" w:rsidRDefault="00707FDF" w:rsidP="00707FDF">
      <w:pPr>
        <w:pStyle w:val="Standard"/>
        <w:tabs>
          <w:tab w:val="left" w:pos="-321"/>
          <w:tab w:val="left" w:pos="568"/>
        </w:tabs>
        <w:rPr>
          <w:rFonts w:hint="eastAsia"/>
        </w:rPr>
      </w:pPr>
    </w:p>
    <w:p w14:paraId="54FF4E2C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Nowa</w:t>
      </w:r>
    </w:p>
    <w:p w14:paraId="6166CA98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 xml:space="preserve">Opis zadania – </w:t>
      </w:r>
      <w:r>
        <w:rPr>
          <w:color w:val="000000"/>
        </w:rPr>
        <w:t>Wykonanie nawierzchni najbardziej zdegradowanego odcinka w technologii</w:t>
      </w:r>
    </w:p>
    <w:p w14:paraId="3F77168A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000000"/>
        </w:rPr>
        <w:t xml:space="preserve">          pianobetonu + mieszanka </w:t>
      </w:r>
      <w:proofErr w:type="spellStart"/>
      <w:r>
        <w:rPr>
          <w:color w:val="000000"/>
        </w:rPr>
        <w:t>mineralno</w:t>
      </w:r>
      <w:proofErr w:type="spellEnd"/>
      <w:r>
        <w:rPr>
          <w:color w:val="000000"/>
        </w:rPr>
        <w:t xml:space="preserve"> – asfaltowa.</w:t>
      </w:r>
    </w:p>
    <w:p w14:paraId="56A8867F" w14:textId="77777777" w:rsidR="00707FDF" w:rsidRDefault="00707FDF" w:rsidP="00707FDF">
      <w:pPr>
        <w:pStyle w:val="Standard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0" locked="0" layoutInCell="1" allowOverlap="1" wp14:anchorId="1006EEDB" wp14:editId="63F9FEF8">
            <wp:simplePos x="0" y="0"/>
            <wp:positionH relativeFrom="column">
              <wp:posOffset>245880</wp:posOffset>
            </wp:positionH>
            <wp:positionV relativeFrom="paragraph">
              <wp:posOffset>141120</wp:posOffset>
            </wp:positionV>
            <wp:extent cx="5607360" cy="3666600"/>
            <wp:effectExtent l="0" t="0" r="0" b="0"/>
            <wp:wrapNone/>
            <wp:docPr id="1786935167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360" cy="366660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1A3C923A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0C2779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F7392E2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FD6C19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CCCACDF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310AEB7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20B9C2A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272D07F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9B57ECA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2CDDF8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F051736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1582BF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E9A854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8F8E98F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0250631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76B4737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997D26A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06FE049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EFC17B3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8261D4C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93EBC6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6CECCC7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692D6D1" w14:textId="77777777" w:rsidR="00707FDF" w:rsidRDefault="00707FDF" w:rsidP="00707FDF">
      <w:pPr>
        <w:pStyle w:val="Standard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03342629" wp14:editId="195EC6B6">
            <wp:simplePos x="0" y="0"/>
            <wp:positionH relativeFrom="column">
              <wp:posOffset>279360</wp:posOffset>
            </wp:positionH>
            <wp:positionV relativeFrom="paragraph">
              <wp:posOffset>57960</wp:posOffset>
            </wp:positionV>
            <wp:extent cx="5614920" cy="3503519"/>
            <wp:effectExtent l="0" t="0" r="4830" b="1681"/>
            <wp:wrapNone/>
            <wp:docPr id="1648247508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4920" cy="350351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5A47F8A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61BDC24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5D91C02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51444C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59F6E24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05151D7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ABD7B2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229422F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3DCCA7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84FCBFC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8516874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620DED1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610C601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C88D22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7F402E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721449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25156C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57B0F2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D00EC23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76FD18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7C7226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D80BAB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E88CA44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0C451D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6859034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lastRenderedPageBreak/>
        <w:t>Nazwa ulicy/miejsce  – na terenie całego miasta</w:t>
      </w:r>
    </w:p>
    <w:p w14:paraId="7CFA23EE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 xml:space="preserve">Opis zadania – </w:t>
      </w:r>
      <w:r>
        <w:rPr>
          <w:color w:val="000000"/>
        </w:rPr>
        <w:t>Wybrukowanie miejsc pod wiaty przystankowe.</w:t>
      </w:r>
    </w:p>
    <w:p w14:paraId="23416A35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873F9AD" wp14:editId="1AFA8F79">
            <wp:simplePos x="0" y="0"/>
            <wp:positionH relativeFrom="column">
              <wp:posOffset>354240</wp:posOffset>
            </wp:positionH>
            <wp:positionV relativeFrom="paragraph">
              <wp:posOffset>132840</wp:posOffset>
            </wp:positionV>
            <wp:extent cx="5315400" cy="3057120"/>
            <wp:effectExtent l="0" t="0" r="0" b="0"/>
            <wp:wrapNone/>
            <wp:docPr id="1209303182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5400" cy="305712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1F9439C4" w14:textId="77777777" w:rsidR="00707FDF" w:rsidRDefault="00707FDF" w:rsidP="00707FDF">
      <w:pPr>
        <w:pStyle w:val="Standard"/>
        <w:rPr>
          <w:rFonts w:hint="eastAsia"/>
        </w:rPr>
      </w:pPr>
    </w:p>
    <w:p w14:paraId="1478C4C2" w14:textId="77777777" w:rsidR="00707FDF" w:rsidRDefault="00707FDF" w:rsidP="00707FDF">
      <w:pPr>
        <w:pStyle w:val="Standard"/>
        <w:rPr>
          <w:rFonts w:hint="eastAsia"/>
        </w:rPr>
      </w:pPr>
    </w:p>
    <w:p w14:paraId="782114EC" w14:textId="77777777" w:rsidR="00707FDF" w:rsidRDefault="00707FDF" w:rsidP="00707FDF">
      <w:pPr>
        <w:pStyle w:val="Standard"/>
        <w:rPr>
          <w:rFonts w:hint="eastAsia"/>
        </w:rPr>
      </w:pPr>
    </w:p>
    <w:p w14:paraId="282CA8C2" w14:textId="77777777" w:rsidR="00707FDF" w:rsidRDefault="00707FDF" w:rsidP="00707FDF">
      <w:pPr>
        <w:pStyle w:val="Standard"/>
        <w:rPr>
          <w:rFonts w:hint="eastAsia"/>
        </w:rPr>
      </w:pPr>
    </w:p>
    <w:p w14:paraId="5452DA3D" w14:textId="77777777" w:rsidR="00707FDF" w:rsidRDefault="00707FDF" w:rsidP="00707FDF">
      <w:pPr>
        <w:pStyle w:val="Standard"/>
        <w:rPr>
          <w:rFonts w:hint="eastAsia"/>
        </w:rPr>
      </w:pPr>
    </w:p>
    <w:p w14:paraId="098B461B" w14:textId="77777777" w:rsidR="00707FDF" w:rsidRDefault="00707FDF" w:rsidP="00707FDF">
      <w:pPr>
        <w:pStyle w:val="Standard"/>
        <w:rPr>
          <w:rFonts w:hint="eastAsia"/>
        </w:rPr>
      </w:pPr>
    </w:p>
    <w:p w14:paraId="3F0D3B85" w14:textId="77777777" w:rsidR="00707FDF" w:rsidRDefault="00707FDF" w:rsidP="00707FDF">
      <w:pPr>
        <w:pStyle w:val="Standard"/>
        <w:rPr>
          <w:rFonts w:hint="eastAsia"/>
        </w:rPr>
      </w:pPr>
    </w:p>
    <w:p w14:paraId="79B1429E" w14:textId="77777777" w:rsidR="00707FDF" w:rsidRDefault="00707FDF" w:rsidP="00707FDF">
      <w:pPr>
        <w:pStyle w:val="Standard"/>
        <w:rPr>
          <w:rFonts w:hint="eastAsia"/>
        </w:rPr>
      </w:pPr>
    </w:p>
    <w:p w14:paraId="2055976B" w14:textId="77777777" w:rsidR="00707FDF" w:rsidRDefault="00707FDF" w:rsidP="00707FDF">
      <w:pPr>
        <w:pStyle w:val="Standard"/>
        <w:rPr>
          <w:rFonts w:hint="eastAsia"/>
        </w:rPr>
      </w:pPr>
    </w:p>
    <w:p w14:paraId="0E9EACA1" w14:textId="77777777" w:rsidR="00707FDF" w:rsidRDefault="00707FDF" w:rsidP="00707FDF">
      <w:pPr>
        <w:pStyle w:val="Standard"/>
        <w:rPr>
          <w:rFonts w:hint="eastAsia"/>
        </w:rPr>
      </w:pPr>
    </w:p>
    <w:p w14:paraId="78515E46" w14:textId="77777777" w:rsidR="00707FDF" w:rsidRDefault="00707FDF" w:rsidP="00707FDF">
      <w:pPr>
        <w:pStyle w:val="Standard"/>
        <w:rPr>
          <w:rFonts w:hint="eastAsia"/>
        </w:rPr>
      </w:pPr>
    </w:p>
    <w:p w14:paraId="649A8FB3" w14:textId="77777777" w:rsidR="00707FDF" w:rsidRDefault="00707FDF" w:rsidP="00707FDF">
      <w:pPr>
        <w:pStyle w:val="Standard"/>
        <w:rPr>
          <w:rFonts w:hint="eastAsia"/>
        </w:rPr>
      </w:pPr>
    </w:p>
    <w:p w14:paraId="1887B200" w14:textId="77777777" w:rsidR="00707FDF" w:rsidRDefault="00707FDF" w:rsidP="00707FDF">
      <w:pPr>
        <w:pStyle w:val="Standard"/>
        <w:rPr>
          <w:rFonts w:hint="eastAsia"/>
        </w:rPr>
      </w:pPr>
    </w:p>
    <w:p w14:paraId="28C47A06" w14:textId="77777777" w:rsidR="00707FDF" w:rsidRDefault="00707FDF" w:rsidP="00707FDF">
      <w:pPr>
        <w:pStyle w:val="Standard"/>
        <w:rPr>
          <w:rFonts w:hint="eastAsia"/>
        </w:rPr>
      </w:pPr>
    </w:p>
    <w:p w14:paraId="148A11B9" w14:textId="77777777" w:rsidR="00707FDF" w:rsidRDefault="00707FDF" w:rsidP="00707FDF">
      <w:pPr>
        <w:pStyle w:val="Standard"/>
        <w:rPr>
          <w:rFonts w:hint="eastAsia"/>
        </w:rPr>
      </w:pPr>
    </w:p>
    <w:p w14:paraId="0FD69C02" w14:textId="77777777" w:rsidR="00707FDF" w:rsidRDefault="00707FDF" w:rsidP="00707FDF">
      <w:pPr>
        <w:pStyle w:val="Standard"/>
        <w:rPr>
          <w:rFonts w:hint="eastAsia"/>
        </w:rPr>
      </w:pPr>
    </w:p>
    <w:p w14:paraId="372BBC3D" w14:textId="77777777" w:rsidR="00707FDF" w:rsidRDefault="00707FDF" w:rsidP="00707FDF">
      <w:pPr>
        <w:pStyle w:val="Standard"/>
        <w:rPr>
          <w:rFonts w:hint="eastAsia"/>
        </w:rPr>
      </w:pPr>
    </w:p>
    <w:p w14:paraId="23E13CE4" w14:textId="77777777" w:rsidR="00707FDF" w:rsidRDefault="00707FDF" w:rsidP="00707FDF">
      <w:pPr>
        <w:pStyle w:val="Standard"/>
        <w:rPr>
          <w:rFonts w:hint="eastAsia"/>
        </w:rPr>
      </w:pPr>
    </w:p>
    <w:p w14:paraId="12E9AA4F" w14:textId="77777777" w:rsidR="00707FDF" w:rsidRDefault="00707FDF" w:rsidP="00707FDF">
      <w:pPr>
        <w:pStyle w:val="Standard"/>
        <w:rPr>
          <w:rFonts w:hint="eastAsia"/>
        </w:rPr>
      </w:pPr>
    </w:p>
    <w:p w14:paraId="29374402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– Jana Sobieskiego</w:t>
      </w:r>
    </w:p>
    <w:p w14:paraId="4838DA1E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 xml:space="preserve">Opis zadania – </w:t>
      </w:r>
      <w:r>
        <w:rPr>
          <w:color w:val="000000"/>
          <w:sz w:val="22"/>
          <w:szCs w:val="22"/>
        </w:rPr>
        <w:t>Dobudowa chodnika w rejonie skrzyżowania z ul. Piłsudskiego.</w:t>
      </w:r>
    </w:p>
    <w:p w14:paraId="48147F20" w14:textId="77777777" w:rsidR="00707FDF" w:rsidRDefault="00707FDF" w:rsidP="00707FDF">
      <w:pPr>
        <w:pStyle w:val="Standard"/>
        <w:rPr>
          <w:rFonts w:hint="eastAsia"/>
        </w:rPr>
      </w:pPr>
    </w:p>
    <w:p w14:paraId="555DBA60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D3A8F89" wp14:editId="49E2C05D">
            <wp:simplePos x="0" y="0"/>
            <wp:positionH relativeFrom="column">
              <wp:posOffset>408960</wp:posOffset>
            </wp:positionH>
            <wp:positionV relativeFrom="paragraph">
              <wp:posOffset>4320</wp:posOffset>
            </wp:positionV>
            <wp:extent cx="5200920" cy="3177360"/>
            <wp:effectExtent l="0" t="0" r="0" b="3990"/>
            <wp:wrapNone/>
            <wp:docPr id="1599927988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920" cy="31773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07C3E738" w14:textId="77777777" w:rsidR="00707FDF" w:rsidRDefault="00707FDF" w:rsidP="00707FDF">
      <w:pPr>
        <w:pStyle w:val="Standard"/>
        <w:rPr>
          <w:rFonts w:hint="eastAsia"/>
        </w:rPr>
      </w:pPr>
    </w:p>
    <w:p w14:paraId="018A09DE" w14:textId="77777777" w:rsidR="00707FDF" w:rsidRDefault="00707FDF" w:rsidP="00707FDF">
      <w:pPr>
        <w:pStyle w:val="Standard"/>
        <w:rPr>
          <w:rFonts w:hint="eastAsia"/>
        </w:rPr>
      </w:pPr>
    </w:p>
    <w:p w14:paraId="27A937CE" w14:textId="77777777" w:rsidR="00707FDF" w:rsidRDefault="00707FDF" w:rsidP="00707FDF">
      <w:pPr>
        <w:pStyle w:val="Standard"/>
        <w:rPr>
          <w:rFonts w:hint="eastAsia"/>
        </w:rPr>
      </w:pPr>
    </w:p>
    <w:p w14:paraId="21CEAF7B" w14:textId="77777777" w:rsidR="00707FDF" w:rsidRDefault="00707FDF" w:rsidP="00707FDF">
      <w:pPr>
        <w:pStyle w:val="Standard"/>
        <w:rPr>
          <w:rFonts w:hint="eastAsia"/>
        </w:rPr>
      </w:pPr>
    </w:p>
    <w:p w14:paraId="112ED844" w14:textId="77777777" w:rsidR="00707FDF" w:rsidRDefault="00707FDF" w:rsidP="00707FDF">
      <w:pPr>
        <w:pStyle w:val="Standard"/>
        <w:rPr>
          <w:rFonts w:hint="eastAsia"/>
        </w:rPr>
      </w:pPr>
    </w:p>
    <w:p w14:paraId="4D2B6AFA" w14:textId="77777777" w:rsidR="00707FDF" w:rsidRDefault="00707FDF" w:rsidP="00707FDF">
      <w:pPr>
        <w:pStyle w:val="Standard"/>
        <w:rPr>
          <w:rFonts w:hint="eastAsia"/>
        </w:rPr>
      </w:pPr>
    </w:p>
    <w:p w14:paraId="15B3D8D8" w14:textId="77777777" w:rsidR="00707FDF" w:rsidRDefault="00707FDF" w:rsidP="00707FDF">
      <w:pPr>
        <w:pStyle w:val="Standard"/>
        <w:rPr>
          <w:rFonts w:hint="eastAsia"/>
        </w:rPr>
      </w:pPr>
    </w:p>
    <w:p w14:paraId="2F92945C" w14:textId="77777777" w:rsidR="00707FDF" w:rsidRDefault="00707FDF" w:rsidP="00707FDF">
      <w:pPr>
        <w:pStyle w:val="Standard"/>
        <w:rPr>
          <w:rFonts w:hint="eastAsia"/>
        </w:rPr>
      </w:pPr>
    </w:p>
    <w:p w14:paraId="2552689D" w14:textId="77777777" w:rsidR="00707FDF" w:rsidRDefault="00707FDF" w:rsidP="00707FDF">
      <w:pPr>
        <w:pStyle w:val="Standard"/>
        <w:rPr>
          <w:rFonts w:hint="eastAsia"/>
        </w:rPr>
      </w:pPr>
    </w:p>
    <w:p w14:paraId="658404AF" w14:textId="77777777" w:rsidR="00707FDF" w:rsidRDefault="00707FDF" w:rsidP="00707FDF">
      <w:pPr>
        <w:pStyle w:val="Standard"/>
        <w:rPr>
          <w:rFonts w:hint="eastAsia"/>
        </w:rPr>
      </w:pPr>
    </w:p>
    <w:p w14:paraId="14B48984" w14:textId="77777777" w:rsidR="00707FDF" w:rsidRDefault="00707FDF" w:rsidP="00707FDF">
      <w:pPr>
        <w:pStyle w:val="Standard"/>
        <w:rPr>
          <w:rFonts w:hint="eastAsia"/>
        </w:rPr>
      </w:pPr>
    </w:p>
    <w:p w14:paraId="6D0C3B8E" w14:textId="77777777" w:rsidR="00707FDF" w:rsidRDefault="00707FDF" w:rsidP="00707FDF">
      <w:pPr>
        <w:pStyle w:val="Standard"/>
        <w:rPr>
          <w:rFonts w:hint="eastAsia"/>
        </w:rPr>
      </w:pPr>
    </w:p>
    <w:p w14:paraId="0955B60B" w14:textId="77777777" w:rsidR="00707FDF" w:rsidRDefault="00707FDF" w:rsidP="00707FDF">
      <w:pPr>
        <w:pStyle w:val="Standard"/>
        <w:rPr>
          <w:rFonts w:hint="eastAsia"/>
        </w:rPr>
      </w:pPr>
    </w:p>
    <w:p w14:paraId="3835766C" w14:textId="77777777" w:rsidR="00707FDF" w:rsidRDefault="00707FDF" w:rsidP="00707FDF">
      <w:pPr>
        <w:pStyle w:val="Standard"/>
        <w:rPr>
          <w:rFonts w:hint="eastAsia"/>
        </w:rPr>
      </w:pPr>
    </w:p>
    <w:p w14:paraId="760CF070" w14:textId="77777777" w:rsidR="00707FDF" w:rsidRDefault="00707FDF" w:rsidP="00707FDF">
      <w:pPr>
        <w:pStyle w:val="Standard"/>
        <w:rPr>
          <w:rFonts w:hint="eastAsia"/>
        </w:rPr>
      </w:pPr>
    </w:p>
    <w:p w14:paraId="6970E568" w14:textId="77777777" w:rsidR="00707FDF" w:rsidRDefault="00707FDF" w:rsidP="00707FDF">
      <w:pPr>
        <w:pStyle w:val="Standard"/>
        <w:rPr>
          <w:rFonts w:hint="eastAsia"/>
        </w:rPr>
      </w:pPr>
    </w:p>
    <w:p w14:paraId="2B1DB634" w14:textId="77777777" w:rsidR="00707FDF" w:rsidRDefault="00707FDF" w:rsidP="00707FDF">
      <w:pPr>
        <w:pStyle w:val="Standard"/>
        <w:rPr>
          <w:rFonts w:hint="eastAsia"/>
        </w:rPr>
      </w:pPr>
    </w:p>
    <w:p w14:paraId="2DE3A030" w14:textId="77777777" w:rsidR="00707FDF" w:rsidRDefault="00707FDF" w:rsidP="00707FDF">
      <w:pPr>
        <w:pStyle w:val="Standard"/>
        <w:rPr>
          <w:rFonts w:hint="eastAsia"/>
        </w:rPr>
      </w:pPr>
    </w:p>
    <w:p w14:paraId="10852D3A" w14:textId="77777777" w:rsidR="00707FDF" w:rsidRDefault="00707FDF" w:rsidP="00707FDF">
      <w:pPr>
        <w:pStyle w:val="Standard"/>
        <w:rPr>
          <w:rFonts w:hint="eastAsia"/>
        </w:rPr>
      </w:pPr>
    </w:p>
    <w:p w14:paraId="6024D11A" w14:textId="77777777" w:rsidR="00707FDF" w:rsidRDefault="00707FDF" w:rsidP="00707FDF">
      <w:pPr>
        <w:pStyle w:val="Standard"/>
        <w:rPr>
          <w:rFonts w:hint="eastAsia"/>
        </w:rPr>
      </w:pPr>
    </w:p>
    <w:p w14:paraId="7F76B3C6" w14:textId="77777777" w:rsidR="00707FDF" w:rsidRDefault="00707FDF" w:rsidP="00707FDF">
      <w:pPr>
        <w:pStyle w:val="Standard"/>
        <w:rPr>
          <w:rFonts w:hint="eastAsia"/>
        </w:rPr>
      </w:pPr>
    </w:p>
    <w:p w14:paraId="07DBB143" w14:textId="77777777" w:rsidR="00707FDF" w:rsidRDefault="00707FDF" w:rsidP="00707FDF">
      <w:pPr>
        <w:pStyle w:val="Standard"/>
        <w:rPr>
          <w:rFonts w:hint="eastAsia"/>
        </w:rPr>
      </w:pPr>
    </w:p>
    <w:p w14:paraId="122C1469" w14:textId="77777777" w:rsidR="00707FDF" w:rsidRDefault="00707FDF" w:rsidP="00707FDF">
      <w:pPr>
        <w:pStyle w:val="Standard"/>
        <w:rPr>
          <w:rFonts w:hint="eastAsia"/>
        </w:rPr>
      </w:pPr>
    </w:p>
    <w:p w14:paraId="4017B50B" w14:textId="77777777" w:rsidR="00707FDF" w:rsidRDefault="00707FDF" w:rsidP="00707FDF">
      <w:pPr>
        <w:pStyle w:val="Standard"/>
        <w:rPr>
          <w:rFonts w:hint="eastAsia"/>
        </w:rPr>
      </w:pPr>
    </w:p>
    <w:p w14:paraId="688949F9" w14:textId="77777777" w:rsidR="00707FDF" w:rsidRDefault="00707FDF" w:rsidP="00707FDF">
      <w:pPr>
        <w:pStyle w:val="Standard"/>
        <w:rPr>
          <w:rFonts w:hint="eastAsia"/>
        </w:rPr>
      </w:pPr>
    </w:p>
    <w:p w14:paraId="75E7D3A2" w14:textId="77777777" w:rsidR="00707FDF" w:rsidRDefault="00707FDF" w:rsidP="00707FDF">
      <w:pPr>
        <w:pStyle w:val="Standard"/>
        <w:rPr>
          <w:rFonts w:hint="eastAsia"/>
        </w:rPr>
      </w:pPr>
    </w:p>
    <w:p w14:paraId="59AEE98F" w14:textId="77777777" w:rsidR="00707FDF" w:rsidRDefault="00707FDF" w:rsidP="00707FDF">
      <w:pPr>
        <w:pStyle w:val="Standard"/>
        <w:rPr>
          <w:rFonts w:hint="eastAsia"/>
        </w:rPr>
      </w:pPr>
    </w:p>
    <w:p w14:paraId="2642E898" w14:textId="77777777" w:rsidR="00707FDF" w:rsidRDefault="00707FDF" w:rsidP="00707FDF">
      <w:pPr>
        <w:pStyle w:val="Standard"/>
        <w:rPr>
          <w:rFonts w:hint="eastAsia"/>
        </w:rPr>
      </w:pPr>
    </w:p>
    <w:p w14:paraId="6FE1DA4B" w14:textId="77777777" w:rsidR="00707FDF" w:rsidRDefault="00707FDF" w:rsidP="00707FDF">
      <w:pPr>
        <w:pStyle w:val="Standard"/>
        <w:rPr>
          <w:rFonts w:hint="eastAsia"/>
        </w:rPr>
      </w:pPr>
    </w:p>
    <w:p w14:paraId="46806F99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Dobra</w:t>
      </w:r>
    </w:p>
    <w:p w14:paraId="48462044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Remont jezdni i chodników.</w:t>
      </w:r>
    </w:p>
    <w:p w14:paraId="4550A8D2" w14:textId="77777777" w:rsidR="00707FDF" w:rsidRDefault="00707FDF" w:rsidP="00707FDF">
      <w:pPr>
        <w:pStyle w:val="Standard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795D402B" wp14:editId="38204ACF">
            <wp:simplePos x="0" y="0"/>
            <wp:positionH relativeFrom="column">
              <wp:posOffset>292680</wp:posOffset>
            </wp:positionH>
            <wp:positionV relativeFrom="paragraph">
              <wp:posOffset>132840</wp:posOffset>
            </wp:positionV>
            <wp:extent cx="5526720" cy="3127679"/>
            <wp:effectExtent l="0" t="0" r="0" b="0"/>
            <wp:wrapNone/>
            <wp:docPr id="1397030116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720" cy="312767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42694B2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C748F86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EB2F3A6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23A1DB1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A91E8D6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A9E5C44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84686BA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4AB683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ECA976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D1ED01C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222BAE2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9683B8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EC18D0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24D1D1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361CE6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3A371C9C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F514E1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D2D6B6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27EE85F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9A5720F" w14:textId="77777777" w:rsidR="00707FDF" w:rsidRDefault="00707FDF" w:rsidP="00707FDF">
      <w:pPr>
        <w:pStyle w:val="Standard"/>
        <w:rPr>
          <w:rFonts w:hint="eastAsia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3759F350" wp14:editId="0A7B52B3">
            <wp:simplePos x="0" y="0"/>
            <wp:positionH relativeFrom="column">
              <wp:posOffset>307440</wp:posOffset>
            </wp:positionH>
            <wp:positionV relativeFrom="paragraph">
              <wp:posOffset>66600</wp:posOffset>
            </wp:positionV>
            <wp:extent cx="5484600" cy="3388680"/>
            <wp:effectExtent l="0" t="0" r="1800" b="2220"/>
            <wp:wrapNone/>
            <wp:docPr id="645803231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600" cy="33886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2B157282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0D69C8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43F9C77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7626EB3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63DB16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7CB973C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87591F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16DA14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5D0CD86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669786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73BEDE4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12216C6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3D086B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1CC0932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B89955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833CE3A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67B5ECF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5F11FF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E6313E1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59FE6279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F149D98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4EE7755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6B64CAAC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14C01DAD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293F2C9F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79FA121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1F5793B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0138AB39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60D5490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7872149E" w14:textId="77777777" w:rsidR="00707FDF" w:rsidRDefault="00707FDF" w:rsidP="00707FDF">
      <w:pPr>
        <w:pStyle w:val="Standard"/>
        <w:rPr>
          <w:rFonts w:hint="eastAsia"/>
          <w:color w:val="000000"/>
        </w:rPr>
      </w:pPr>
    </w:p>
    <w:p w14:paraId="4B8DE3F7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 – Krakowska</w:t>
      </w:r>
    </w:p>
    <w:p w14:paraId="1D6F4A3B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Remont cząstkowy nawierzchni jezdni.</w:t>
      </w:r>
    </w:p>
    <w:p w14:paraId="517F888F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CCC666D" wp14:editId="7E9DE586">
            <wp:simplePos x="0" y="0"/>
            <wp:positionH relativeFrom="column">
              <wp:posOffset>286560</wp:posOffset>
            </wp:positionH>
            <wp:positionV relativeFrom="paragraph">
              <wp:posOffset>153720</wp:posOffset>
            </wp:positionV>
            <wp:extent cx="5417640" cy="3161880"/>
            <wp:effectExtent l="0" t="0" r="0" b="420"/>
            <wp:wrapNone/>
            <wp:docPr id="1733214239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640" cy="31618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24A6A899" w14:textId="77777777" w:rsidR="00707FDF" w:rsidRDefault="00707FDF" w:rsidP="00707FDF">
      <w:pPr>
        <w:pStyle w:val="Standard"/>
        <w:rPr>
          <w:rFonts w:hint="eastAsia"/>
        </w:rPr>
      </w:pPr>
    </w:p>
    <w:p w14:paraId="289EB679" w14:textId="77777777" w:rsidR="00707FDF" w:rsidRDefault="00707FDF" w:rsidP="00707FDF">
      <w:pPr>
        <w:pStyle w:val="Standard"/>
        <w:rPr>
          <w:rFonts w:hint="eastAsia"/>
        </w:rPr>
      </w:pPr>
    </w:p>
    <w:p w14:paraId="6BCAFEF8" w14:textId="77777777" w:rsidR="00707FDF" w:rsidRDefault="00707FDF" w:rsidP="00707FDF">
      <w:pPr>
        <w:pStyle w:val="Standard"/>
        <w:rPr>
          <w:rFonts w:hint="eastAsia"/>
        </w:rPr>
      </w:pPr>
    </w:p>
    <w:p w14:paraId="65A46714" w14:textId="77777777" w:rsidR="00707FDF" w:rsidRDefault="00707FDF" w:rsidP="00707FDF">
      <w:pPr>
        <w:pStyle w:val="Standard"/>
        <w:rPr>
          <w:rFonts w:hint="eastAsia"/>
        </w:rPr>
      </w:pPr>
    </w:p>
    <w:p w14:paraId="6F135530" w14:textId="77777777" w:rsidR="00707FDF" w:rsidRDefault="00707FDF" w:rsidP="00707FDF">
      <w:pPr>
        <w:pStyle w:val="Standard"/>
        <w:rPr>
          <w:rFonts w:hint="eastAsia"/>
        </w:rPr>
      </w:pPr>
    </w:p>
    <w:p w14:paraId="53B7F3FE" w14:textId="77777777" w:rsidR="00707FDF" w:rsidRDefault="00707FDF" w:rsidP="00707FDF">
      <w:pPr>
        <w:pStyle w:val="Standard"/>
        <w:rPr>
          <w:rFonts w:hint="eastAsia"/>
        </w:rPr>
      </w:pPr>
    </w:p>
    <w:p w14:paraId="5318444B" w14:textId="77777777" w:rsidR="00707FDF" w:rsidRDefault="00707FDF" w:rsidP="00707FDF">
      <w:pPr>
        <w:pStyle w:val="Standard"/>
        <w:rPr>
          <w:rFonts w:hint="eastAsia"/>
        </w:rPr>
      </w:pPr>
    </w:p>
    <w:p w14:paraId="6500D619" w14:textId="77777777" w:rsidR="00707FDF" w:rsidRDefault="00707FDF" w:rsidP="00707FDF">
      <w:pPr>
        <w:pStyle w:val="Standard"/>
        <w:rPr>
          <w:rFonts w:hint="eastAsia"/>
        </w:rPr>
      </w:pPr>
    </w:p>
    <w:p w14:paraId="6C2269A7" w14:textId="77777777" w:rsidR="00707FDF" w:rsidRDefault="00707FDF" w:rsidP="00707FDF">
      <w:pPr>
        <w:pStyle w:val="Standard"/>
        <w:rPr>
          <w:rFonts w:hint="eastAsia"/>
        </w:rPr>
      </w:pPr>
    </w:p>
    <w:p w14:paraId="7F3C0D12" w14:textId="77777777" w:rsidR="00707FDF" w:rsidRDefault="00707FDF" w:rsidP="00707FDF">
      <w:pPr>
        <w:pStyle w:val="Standard"/>
        <w:rPr>
          <w:rFonts w:hint="eastAsia"/>
        </w:rPr>
      </w:pPr>
    </w:p>
    <w:p w14:paraId="3DCE70D6" w14:textId="77777777" w:rsidR="00707FDF" w:rsidRDefault="00707FDF" w:rsidP="00707FDF">
      <w:pPr>
        <w:pStyle w:val="Standard"/>
        <w:rPr>
          <w:rFonts w:hint="eastAsia"/>
        </w:rPr>
      </w:pPr>
    </w:p>
    <w:p w14:paraId="33CBA0FA" w14:textId="77777777" w:rsidR="00707FDF" w:rsidRDefault="00707FDF" w:rsidP="00707FDF">
      <w:pPr>
        <w:pStyle w:val="Standard"/>
        <w:rPr>
          <w:rFonts w:hint="eastAsia"/>
        </w:rPr>
      </w:pPr>
    </w:p>
    <w:p w14:paraId="25EB6B7E" w14:textId="77777777" w:rsidR="00707FDF" w:rsidRDefault="00707FDF" w:rsidP="00707FDF">
      <w:pPr>
        <w:pStyle w:val="Standard"/>
        <w:rPr>
          <w:rFonts w:hint="eastAsia"/>
        </w:rPr>
      </w:pPr>
    </w:p>
    <w:p w14:paraId="53877DFD" w14:textId="77777777" w:rsidR="00707FDF" w:rsidRDefault="00707FDF" w:rsidP="00707FDF">
      <w:pPr>
        <w:pStyle w:val="Standard"/>
        <w:rPr>
          <w:rFonts w:hint="eastAsia"/>
        </w:rPr>
      </w:pPr>
    </w:p>
    <w:p w14:paraId="0FF93C1D" w14:textId="77777777" w:rsidR="00707FDF" w:rsidRDefault="00707FDF" w:rsidP="00707FDF">
      <w:pPr>
        <w:pStyle w:val="Standard"/>
        <w:rPr>
          <w:rFonts w:hint="eastAsia"/>
        </w:rPr>
      </w:pPr>
    </w:p>
    <w:p w14:paraId="6783D8E8" w14:textId="77777777" w:rsidR="00707FDF" w:rsidRDefault="00707FDF" w:rsidP="00707FDF">
      <w:pPr>
        <w:pStyle w:val="Standard"/>
        <w:rPr>
          <w:rFonts w:hint="eastAsia"/>
        </w:rPr>
      </w:pPr>
    </w:p>
    <w:p w14:paraId="48253B36" w14:textId="77777777" w:rsidR="00707FDF" w:rsidRDefault="00707FDF" w:rsidP="00707FDF">
      <w:pPr>
        <w:pStyle w:val="Standard"/>
        <w:rPr>
          <w:rFonts w:hint="eastAsia"/>
        </w:rPr>
      </w:pPr>
    </w:p>
    <w:p w14:paraId="575D54EB" w14:textId="77777777" w:rsidR="00707FDF" w:rsidRDefault="00707FDF" w:rsidP="00707FDF">
      <w:pPr>
        <w:pStyle w:val="Standard"/>
        <w:rPr>
          <w:rFonts w:hint="eastAsia"/>
        </w:rPr>
      </w:pPr>
    </w:p>
    <w:p w14:paraId="328F8E18" w14:textId="77777777" w:rsidR="00707FDF" w:rsidRDefault="00707FDF" w:rsidP="00707FDF">
      <w:pPr>
        <w:pStyle w:val="Standard"/>
        <w:rPr>
          <w:rFonts w:hint="eastAsia"/>
        </w:rPr>
      </w:pPr>
    </w:p>
    <w:p w14:paraId="484AF693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A41C36B" wp14:editId="4C76A4D2">
            <wp:simplePos x="0" y="0"/>
            <wp:positionH relativeFrom="column">
              <wp:posOffset>293400</wp:posOffset>
            </wp:positionH>
            <wp:positionV relativeFrom="paragraph">
              <wp:posOffset>132840</wp:posOffset>
            </wp:positionV>
            <wp:extent cx="5444280" cy="3297240"/>
            <wp:effectExtent l="0" t="0" r="4020" b="0"/>
            <wp:wrapNone/>
            <wp:docPr id="1079491297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4280" cy="329724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7EE246A8" w14:textId="77777777" w:rsidR="00707FDF" w:rsidRDefault="00707FDF" w:rsidP="00707FDF">
      <w:pPr>
        <w:pStyle w:val="Standard"/>
        <w:rPr>
          <w:rFonts w:hint="eastAsia"/>
        </w:rPr>
      </w:pPr>
    </w:p>
    <w:p w14:paraId="49BD9264" w14:textId="77777777" w:rsidR="00707FDF" w:rsidRDefault="00707FDF" w:rsidP="00707FDF">
      <w:pPr>
        <w:pStyle w:val="Standard"/>
        <w:rPr>
          <w:rFonts w:hint="eastAsia"/>
        </w:rPr>
      </w:pPr>
    </w:p>
    <w:p w14:paraId="08A5EDCF" w14:textId="77777777" w:rsidR="00707FDF" w:rsidRDefault="00707FDF" w:rsidP="00707FDF">
      <w:pPr>
        <w:pStyle w:val="Standard"/>
        <w:rPr>
          <w:rFonts w:hint="eastAsia"/>
        </w:rPr>
      </w:pPr>
    </w:p>
    <w:p w14:paraId="60A0CBC1" w14:textId="77777777" w:rsidR="00707FDF" w:rsidRDefault="00707FDF" w:rsidP="00707FDF">
      <w:pPr>
        <w:pStyle w:val="Standard"/>
        <w:rPr>
          <w:rFonts w:hint="eastAsia"/>
        </w:rPr>
      </w:pPr>
    </w:p>
    <w:p w14:paraId="13B595BD" w14:textId="77777777" w:rsidR="00707FDF" w:rsidRDefault="00707FDF" w:rsidP="00707FDF">
      <w:pPr>
        <w:pStyle w:val="Standard"/>
        <w:rPr>
          <w:rFonts w:hint="eastAsia"/>
        </w:rPr>
      </w:pPr>
    </w:p>
    <w:p w14:paraId="383E3958" w14:textId="77777777" w:rsidR="00707FDF" w:rsidRDefault="00707FDF" w:rsidP="00707FDF">
      <w:pPr>
        <w:pStyle w:val="Standard"/>
        <w:rPr>
          <w:rFonts w:hint="eastAsia"/>
        </w:rPr>
      </w:pPr>
    </w:p>
    <w:p w14:paraId="462ABBF6" w14:textId="77777777" w:rsidR="00707FDF" w:rsidRDefault="00707FDF" w:rsidP="00707FDF">
      <w:pPr>
        <w:pStyle w:val="Standard"/>
        <w:rPr>
          <w:rFonts w:hint="eastAsia"/>
        </w:rPr>
      </w:pPr>
    </w:p>
    <w:p w14:paraId="7079A1C8" w14:textId="77777777" w:rsidR="00707FDF" w:rsidRDefault="00707FDF" w:rsidP="00707FDF">
      <w:pPr>
        <w:pStyle w:val="Standard"/>
        <w:rPr>
          <w:rFonts w:hint="eastAsia"/>
        </w:rPr>
      </w:pPr>
    </w:p>
    <w:p w14:paraId="0540788F" w14:textId="77777777" w:rsidR="00707FDF" w:rsidRDefault="00707FDF" w:rsidP="00707FDF">
      <w:pPr>
        <w:pStyle w:val="Standard"/>
        <w:rPr>
          <w:rFonts w:hint="eastAsia"/>
        </w:rPr>
      </w:pPr>
    </w:p>
    <w:p w14:paraId="155DC604" w14:textId="77777777" w:rsidR="00707FDF" w:rsidRDefault="00707FDF" w:rsidP="00707FDF">
      <w:pPr>
        <w:pStyle w:val="Standard"/>
        <w:rPr>
          <w:rFonts w:hint="eastAsia"/>
        </w:rPr>
      </w:pPr>
    </w:p>
    <w:p w14:paraId="4982468B" w14:textId="77777777" w:rsidR="00707FDF" w:rsidRDefault="00707FDF" w:rsidP="00707FDF">
      <w:pPr>
        <w:pStyle w:val="Standard"/>
        <w:rPr>
          <w:rFonts w:hint="eastAsia"/>
        </w:rPr>
      </w:pPr>
    </w:p>
    <w:p w14:paraId="25D91A17" w14:textId="77777777" w:rsidR="00707FDF" w:rsidRDefault="00707FDF" w:rsidP="00707FDF">
      <w:pPr>
        <w:pStyle w:val="Standard"/>
        <w:rPr>
          <w:rFonts w:hint="eastAsia"/>
        </w:rPr>
      </w:pPr>
    </w:p>
    <w:p w14:paraId="14CAA4CC" w14:textId="77777777" w:rsidR="00707FDF" w:rsidRDefault="00707FDF" w:rsidP="00707FDF">
      <w:pPr>
        <w:pStyle w:val="Standard"/>
        <w:rPr>
          <w:rFonts w:hint="eastAsia"/>
        </w:rPr>
      </w:pPr>
    </w:p>
    <w:p w14:paraId="3D20E1AE" w14:textId="77777777" w:rsidR="00707FDF" w:rsidRDefault="00707FDF" w:rsidP="00707FDF">
      <w:pPr>
        <w:pStyle w:val="Standard"/>
        <w:rPr>
          <w:rFonts w:hint="eastAsia"/>
        </w:rPr>
      </w:pPr>
    </w:p>
    <w:p w14:paraId="317E9333" w14:textId="77777777" w:rsidR="00707FDF" w:rsidRDefault="00707FDF" w:rsidP="00707FDF">
      <w:pPr>
        <w:pStyle w:val="Standard"/>
        <w:rPr>
          <w:rFonts w:hint="eastAsia"/>
        </w:rPr>
      </w:pPr>
    </w:p>
    <w:p w14:paraId="5FE1CDD6" w14:textId="77777777" w:rsidR="00707FDF" w:rsidRDefault="00707FDF" w:rsidP="00707FDF">
      <w:pPr>
        <w:pStyle w:val="Standard"/>
        <w:rPr>
          <w:rFonts w:hint="eastAsia"/>
        </w:rPr>
      </w:pPr>
    </w:p>
    <w:p w14:paraId="74A2816D" w14:textId="77777777" w:rsidR="00707FDF" w:rsidRDefault="00707FDF" w:rsidP="00707FDF">
      <w:pPr>
        <w:pStyle w:val="Standard"/>
        <w:rPr>
          <w:rFonts w:hint="eastAsia"/>
        </w:rPr>
      </w:pPr>
    </w:p>
    <w:p w14:paraId="194C2803" w14:textId="77777777" w:rsidR="00707FDF" w:rsidRDefault="00707FDF" w:rsidP="00707FDF">
      <w:pPr>
        <w:pStyle w:val="Standard"/>
        <w:rPr>
          <w:rFonts w:hint="eastAsia"/>
        </w:rPr>
      </w:pPr>
    </w:p>
    <w:p w14:paraId="19A7C6D8" w14:textId="77777777" w:rsidR="00707FDF" w:rsidRDefault="00707FDF" w:rsidP="00707FDF">
      <w:pPr>
        <w:pStyle w:val="Standard"/>
        <w:rPr>
          <w:rFonts w:hint="eastAsia"/>
        </w:rPr>
      </w:pPr>
    </w:p>
    <w:p w14:paraId="54841872" w14:textId="77777777" w:rsidR="00707FDF" w:rsidRDefault="00707FDF" w:rsidP="00707FDF">
      <w:pPr>
        <w:pStyle w:val="Standard"/>
        <w:rPr>
          <w:rFonts w:hint="eastAsia"/>
        </w:rPr>
      </w:pPr>
    </w:p>
    <w:p w14:paraId="6AAAAE4B" w14:textId="77777777" w:rsidR="00707FDF" w:rsidRDefault="00707FDF" w:rsidP="00707FDF">
      <w:pPr>
        <w:pStyle w:val="Standard"/>
        <w:rPr>
          <w:rFonts w:hint="eastAsia"/>
        </w:rPr>
      </w:pPr>
    </w:p>
    <w:p w14:paraId="30ED6E21" w14:textId="77777777" w:rsidR="00707FDF" w:rsidRDefault="00707FDF" w:rsidP="00707FDF">
      <w:pPr>
        <w:pStyle w:val="Standard"/>
        <w:rPr>
          <w:rFonts w:hint="eastAsia"/>
        </w:rPr>
      </w:pPr>
    </w:p>
    <w:p w14:paraId="1FA6BDA2" w14:textId="77777777" w:rsidR="00707FDF" w:rsidRDefault="00707FDF" w:rsidP="00707FDF">
      <w:pPr>
        <w:pStyle w:val="Standard"/>
        <w:rPr>
          <w:rFonts w:hint="eastAsia"/>
        </w:rPr>
      </w:pPr>
    </w:p>
    <w:p w14:paraId="5AC5BAEE" w14:textId="77777777" w:rsidR="00707FDF" w:rsidRDefault="00707FDF" w:rsidP="00707FDF">
      <w:pPr>
        <w:pStyle w:val="Standard"/>
        <w:rPr>
          <w:rFonts w:hint="eastAsia"/>
        </w:rPr>
      </w:pPr>
    </w:p>
    <w:p w14:paraId="6EA11673" w14:textId="77777777" w:rsidR="00707FDF" w:rsidRDefault="00707FDF" w:rsidP="00707FDF">
      <w:pPr>
        <w:pStyle w:val="Standard"/>
        <w:rPr>
          <w:rFonts w:hint="eastAsia"/>
        </w:rPr>
      </w:pPr>
    </w:p>
    <w:p w14:paraId="34E71963" w14:textId="77777777" w:rsidR="00707FDF" w:rsidRDefault="00707FDF" w:rsidP="00707FDF">
      <w:pPr>
        <w:pStyle w:val="Standard"/>
        <w:rPr>
          <w:rFonts w:hint="eastAsia"/>
        </w:rPr>
      </w:pPr>
    </w:p>
    <w:p w14:paraId="20C5BC1D" w14:textId="77777777" w:rsidR="00707FDF" w:rsidRDefault="00707FDF" w:rsidP="00707FDF">
      <w:pPr>
        <w:pStyle w:val="Standard"/>
        <w:rPr>
          <w:rFonts w:hint="eastAsia"/>
        </w:rPr>
      </w:pPr>
    </w:p>
    <w:p w14:paraId="5CCE7382" w14:textId="77777777" w:rsidR="00707FDF" w:rsidRDefault="00707FDF" w:rsidP="00707FDF">
      <w:pPr>
        <w:pStyle w:val="Standard"/>
        <w:rPr>
          <w:rFonts w:hint="eastAsia"/>
        </w:rPr>
      </w:pPr>
    </w:p>
    <w:p w14:paraId="77322D4C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 xml:space="preserve">Nazwa ulicy/miejsce – </w:t>
      </w:r>
      <w:r>
        <w:rPr>
          <w:color w:val="000000"/>
        </w:rPr>
        <w:t>III LO  im. Bolesława Prusa przy ul. Piłsudskiego</w:t>
      </w:r>
    </w:p>
    <w:p w14:paraId="5B00AC1A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>Opis zadania – B</w:t>
      </w:r>
      <w:r>
        <w:rPr>
          <w:color w:val="000000"/>
        </w:rPr>
        <w:t>udowa sięgacza z asfaltobetonu.</w:t>
      </w:r>
    </w:p>
    <w:p w14:paraId="43D74613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2A950DF" wp14:editId="7F4D1DA1">
            <wp:simplePos x="0" y="0"/>
            <wp:positionH relativeFrom="column">
              <wp:posOffset>300240</wp:posOffset>
            </wp:positionH>
            <wp:positionV relativeFrom="paragraph">
              <wp:posOffset>107280</wp:posOffset>
            </wp:positionV>
            <wp:extent cx="5355720" cy="3111839"/>
            <wp:effectExtent l="0" t="0" r="0" b="0"/>
            <wp:wrapNone/>
            <wp:docPr id="1706981493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5720" cy="311183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34A81E92" w14:textId="77777777" w:rsidR="00707FDF" w:rsidRDefault="00707FDF" w:rsidP="00707FDF">
      <w:pPr>
        <w:pStyle w:val="Standard"/>
        <w:rPr>
          <w:rFonts w:hint="eastAsia"/>
        </w:rPr>
      </w:pPr>
    </w:p>
    <w:p w14:paraId="30A98E72" w14:textId="77777777" w:rsidR="00707FDF" w:rsidRDefault="00707FDF" w:rsidP="00707FDF">
      <w:pPr>
        <w:pStyle w:val="Standard"/>
        <w:rPr>
          <w:rFonts w:hint="eastAsia"/>
        </w:rPr>
      </w:pPr>
    </w:p>
    <w:p w14:paraId="73CA8939" w14:textId="77777777" w:rsidR="00707FDF" w:rsidRDefault="00707FDF" w:rsidP="00707FDF">
      <w:pPr>
        <w:pStyle w:val="Standard"/>
        <w:rPr>
          <w:rFonts w:hint="eastAsia"/>
        </w:rPr>
      </w:pPr>
    </w:p>
    <w:p w14:paraId="3BFF396E" w14:textId="77777777" w:rsidR="00707FDF" w:rsidRDefault="00707FDF" w:rsidP="00707FDF">
      <w:pPr>
        <w:pStyle w:val="Standard"/>
        <w:rPr>
          <w:rFonts w:hint="eastAsia"/>
        </w:rPr>
      </w:pPr>
    </w:p>
    <w:p w14:paraId="494B1630" w14:textId="77777777" w:rsidR="00707FDF" w:rsidRDefault="00707FDF" w:rsidP="00707FDF">
      <w:pPr>
        <w:pStyle w:val="Standard"/>
        <w:rPr>
          <w:rFonts w:hint="eastAsia"/>
        </w:rPr>
      </w:pPr>
    </w:p>
    <w:p w14:paraId="609F187C" w14:textId="77777777" w:rsidR="00707FDF" w:rsidRDefault="00707FDF" w:rsidP="00707FDF">
      <w:pPr>
        <w:pStyle w:val="Standard"/>
        <w:rPr>
          <w:rFonts w:hint="eastAsia"/>
        </w:rPr>
      </w:pPr>
    </w:p>
    <w:p w14:paraId="527B4036" w14:textId="77777777" w:rsidR="00707FDF" w:rsidRDefault="00707FDF" w:rsidP="00707FDF">
      <w:pPr>
        <w:pStyle w:val="Standard"/>
        <w:rPr>
          <w:rFonts w:hint="eastAsia"/>
        </w:rPr>
      </w:pPr>
    </w:p>
    <w:p w14:paraId="5D5B386C" w14:textId="77777777" w:rsidR="00707FDF" w:rsidRDefault="00707FDF" w:rsidP="00707FDF">
      <w:pPr>
        <w:pStyle w:val="Standard"/>
        <w:rPr>
          <w:rFonts w:hint="eastAsia"/>
        </w:rPr>
      </w:pPr>
    </w:p>
    <w:p w14:paraId="0F907B27" w14:textId="77777777" w:rsidR="00707FDF" w:rsidRDefault="00707FDF" w:rsidP="00707FDF">
      <w:pPr>
        <w:pStyle w:val="Standard"/>
        <w:rPr>
          <w:rFonts w:hint="eastAsia"/>
        </w:rPr>
      </w:pPr>
    </w:p>
    <w:p w14:paraId="34D13A92" w14:textId="77777777" w:rsidR="00707FDF" w:rsidRDefault="00707FDF" w:rsidP="00707FDF">
      <w:pPr>
        <w:pStyle w:val="Standard"/>
        <w:rPr>
          <w:rFonts w:hint="eastAsia"/>
        </w:rPr>
      </w:pPr>
    </w:p>
    <w:p w14:paraId="59C0BDBE" w14:textId="77777777" w:rsidR="00707FDF" w:rsidRDefault="00707FDF" w:rsidP="00707FDF">
      <w:pPr>
        <w:pStyle w:val="Standard"/>
        <w:rPr>
          <w:rFonts w:hint="eastAsia"/>
        </w:rPr>
      </w:pPr>
    </w:p>
    <w:p w14:paraId="523BFF88" w14:textId="77777777" w:rsidR="00707FDF" w:rsidRDefault="00707FDF" w:rsidP="00707FDF">
      <w:pPr>
        <w:pStyle w:val="Standard"/>
        <w:rPr>
          <w:rFonts w:hint="eastAsia"/>
        </w:rPr>
      </w:pPr>
    </w:p>
    <w:p w14:paraId="62C6F89E" w14:textId="77777777" w:rsidR="00707FDF" w:rsidRDefault="00707FDF" w:rsidP="00707FDF">
      <w:pPr>
        <w:pStyle w:val="Standard"/>
        <w:rPr>
          <w:rFonts w:hint="eastAsia"/>
        </w:rPr>
      </w:pPr>
    </w:p>
    <w:p w14:paraId="063CBB0A" w14:textId="77777777" w:rsidR="00707FDF" w:rsidRDefault="00707FDF" w:rsidP="00707FDF">
      <w:pPr>
        <w:pStyle w:val="Standard"/>
        <w:rPr>
          <w:rFonts w:hint="eastAsia"/>
        </w:rPr>
      </w:pPr>
    </w:p>
    <w:p w14:paraId="62E028DA" w14:textId="77777777" w:rsidR="00707FDF" w:rsidRDefault="00707FDF" w:rsidP="00707FDF">
      <w:pPr>
        <w:pStyle w:val="Standard"/>
        <w:rPr>
          <w:rFonts w:hint="eastAsia"/>
        </w:rPr>
      </w:pPr>
    </w:p>
    <w:p w14:paraId="4C8C1234" w14:textId="77777777" w:rsidR="00707FDF" w:rsidRDefault="00707FDF" w:rsidP="00707FDF">
      <w:pPr>
        <w:pStyle w:val="Standard"/>
        <w:rPr>
          <w:rFonts w:hint="eastAsia"/>
        </w:rPr>
      </w:pPr>
    </w:p>
    <w:p w14:paraId="34A33B05" w14:textId="77777777" w:rsidR="00707FDF" w:rsidRDefault="00707FDF" w:rsidP="00707FDF">
      <w:pPr>
        <w:pStyle w:val="Standard"/>
        <w:rPr>
          <w:rFonts w:hint="eastAsia"/>
        </w:rPr>
      </w:pPr>
    </w:p>
    <w:p w14:paraId="751BF865" w14:textId="77777777" w:rsidR="00707FDF" w:rsidRDefault="00707FDF" w:rsidP="00707FDF">
      <w:pPr>
        <w:pStyle w:val="Standard"/>
        <w:rPr>
          <w:rFonts w:hint="eastAsia"/>
        </w:rPr>
      </w:pPr>
    </w:p>
    <w:p w14:paraId="4D1522C4" w14:textId="77777777" w:rsidR="00707FDF" w:rsidRDefault="00707FDF" w:rsidP="00707FDF">
      <w:pPr>
        <w:pStyle w:val="Standard"/>
        <w:rPr>
          <w:rFonts w:hint="eastAsia"/>
        </w:rPr>
      </w:pPr>
    </w:p>
    <w:p w14:paraId="3EE39E95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– Gen. Leopolda Okulickiego</w:t>
      </w:r>
    </w:p>
    <w:p w14:paraId="3D478AC1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 xml:space="preserve">Opis zadania – </w:t>
      </w:r>
      <w:r>
        <w:rPr>
          <w:color w:val="000000"/>
        </w:rPr>
        <w:t>Remont nawierzchni.</w:t>
      </w:r>
    </w:p>
    <w:p w14:paraId="7CA2D2AB" w14:textId="77777777" w:rsidR="00707FDF" w:rsidRDefault="00707FDF" w:rsidP="00707FDF">
      <w:pPr>
        <w:pStyle w:val="Standard"/>
        <w:rPr>
          <w:rFonts w:hint="eastAsia"/>
        </w:rPr>
      </w:pPr>
    </w:p>
    <w:p w14:paraId="0D78F20B" w14:textId="77777777" w:rsidR="00707FDF" w:rsidRDefault="00707FDF" w:rsidP="00707FDF">
      <w:pPr>
        <w:pStyle w:val="Standard"/>
        <w:rPr>
          <w:rFonts w:hint="eastAsia"/>
        </w:rPr>
      </w:pPr>
    </w:p>
    <w:p w14:paraId="73EA56A7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FD7A394" wp14:editId="5DA7895A">
            <wp:simplePos x="0" y="0"/>
            <wp:positionH relativeFrom="column">
              <wp:posOffset>299880</wp:posOffset>
            </wp:positionH>
            <wp:positionV relativeFrom="paragraph">
              <wp:posOffset>0</wp:posOffset>
            </wp:positionV>
            <wp:extent cx="5424480" cy="3131640"/>
            <wp:effectExtent l="0" t="0" r="4770" b="0"/>
            <wp:wrapNone/>
            <wp:docPr id="1561552885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480" cy="313164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000B2987" w14:textId="77777777" w:rsidR="00707FDF" w:rsidRDefault="00707FDF" w:rsidP="00707FDF">
      <w:pPr>
        <w:pStyle w:val="Standard"/>
        <w:rPr>
          <w:rFonts w:hint="eastAsia"/>
        </w:rPr>
      </w:pPr>
    </w:p>
    <w:p w14:paraId="4744C00A" w14:textId="77777777" w:rsidR="00707FDF" w:rsidRDefault="00707FDF" w:rsidP="00707FDF">
      <w:pPr>
        <w:pStyle w:val="Standard"/>
        <w:rPr>
          <w:rFonts w:hint="eastAsia"/>
        </w:rPr>
      </w:pPr>
    </w:p>
    <w:p w14:paraId="3388089E" w14:textId="77777777" w:rsidR="00707FDF" w:rsidRDefault="00707FDF" w:rsidP="00707FDF">
      <w:pPr>
        <w:pStyle w:val="Standard"/>
        <w:rPr>
          <w:rFonts w:hint="eastAsia"/>
        </w:rPr>
      </w:pPr>
    </w:p>
    <w:p w14:paraId="04BF535E" w14:textId="77777777" w:rsidR="00707FDF" w:rsidRDefault="00707FDF" w:rsidP="00707FDF">
      <w:pPr>
        <w:pStyle w:val="Standard"/>
        <w:rPr>
          <w:rFonts w:hint="eastAsia"/>
        </w:rPr>
      </w:pPr>
    </w:p>
    <w:p w14:paraId="3AEDF8F1" w14:textId="77777777" w:rsidR="00707FDF" w:rsidRDefault="00707FDF" w:rsidP="00707FDF">
      <w:pPr>
        <w:pStyle w:val="Standard"/>
        <w:rPr>
          <w:rFonts w:hint="eastAsia"/>
        </w:rPr>
      </w:pPr>
    </w:p>
    <w:p w14:paraId="56740D71" w14:textId="77777777" w:rsidR="00707FDF" w:rsidRDefault="00707FDF" w:rsidP="00707FDF">
      <w:pPr>
        <w:pStyle w:val="Standard"/>
        <w:rPr>
          <w:rFonts w:hint="eastAsia"/>
        </w:rPr>
      </w:pPr>
    </w:p>
    <w:p w14:paraId="3D34845D" w14:textId="77777777" w:rsidR="00707FDF" w:rsidRDefault="00707FDF" w:rsidP="00707FDF">
      <w:pPr>
        <w:pStyle w:val="Standard"/>
        <w:rPr>
          <w:rFonts w:hint="eastAsia"/>
        </w:rPr>
      </w:pPr>
    </w:p>
    <w:p w14:paraId="22C6B53C" w14:textId="77777777" w:rsidR="00707FDF" w:rsidRDefault="00707FDF" w:rsidP="00707FDF">
      <w:pPr>
        <w:pStyle w:val="Standard"/>
        <w:rPr>
          <w:rFonts w:hint="eastAsia"/>
        </w:rPr>
      </w:pPr>
    </w:p>
    <w:p w14:paraId="3C238348" w14:textId="77777777" w:rsidR="00707FDF" w:rsidRDefault="00707FDF" w:rsidP="00707FDF">
      <w:pPr>
        <w:pStyle w:val="Standard"/>
        <w:rPr>
          <w:rFonts w:hint="eastAsia"/>
        </w:rPr>
      </w:pPr>
    </w:p>
    <w:p w14:paraId="39703BBF" w14:textId="77777777" w:rsidR="00707FDF" w:rsidRDefault="00707FDF" w:rsidP="00707FDF">
      <w:pPr>
        <w:pStyle w:val="Standard"/>
        <w:rPr>
          <w:rFonts w:hint="eastAsia"/>
        </w:rPr>
      </w:pPr>
    </w:p>
    <w:p w14:paraId="21B0D904" w14:textId="77777777" w:rsidR="00707FDF" w:rsidRDefault="00707FDF" w:rsidP="00707FDF">
      <w:pPr>
        <w:pStyle w:val="Standard"/>
        <w:rPr>
          <w:rFonts w:hint="eastAsia"/>
        </w:rPr>
      </w:pPr>
    </w:p>
    <w:p w14:paraId="188244FF" w14:textId="77777777" w:rsidR="00707FDF" w:rsidRDefault="00707FDF" w:rsidP="00707FDF">
      <w:pPr>
        <w:pStyle w:val="Standard"/>
        <w:rPr>
          <w:rFonts w:hint="eastAsia"/>
        </w:rPr>
      </w:pPr>
    </w:p>
    <w:p w14:paraId="589DBC9B" w14:textId="77777777" w:rsidR="00707FDF" w:rsidRDefault="00707FDF" w:rsidP="00707FDF">
      <w:pPr>
        <w:pStyle w:val="Standard"/>
        <w:rPr>
          <w:rFonts w:hint="eastAsia"/>
        </w:rPr>
      </w:pPr>
    </w:p>
    <w:p w14:paraId="36597B93" w14:textId="77777777" w:rsidR="00707FDF" w:rsidRDefault="00707FDF" w:rsidP="00707FDF">
      <w:pPr>
        <w:pStyle w:val="Standard"/>
        <w:rPr>
          <w:rFonts w:hint="eastAsia"/>
        </w:rPr>
      </w:pPr>
    </w:p>
    <w:p w14:paraId="21E67425" w14:textId="77777777" w:rsidR="00707FDF" w:rsidRDefault="00707FDF" w:rsidP="00707FDF">
      <w:pPr>
        <w:pStyle w:val="Standard"/>
        <w:rPr>
          <w:rFonts w:hint="eastAsia"/>
        </w:rPr>
      </w:pPr>
    </w:p>
    <w:p w14:paraId="21027CB2" w14:textId="77777777" w:rsidR="00707FDF" w:rsidRDefault="00707FDF" w:rsidP="00707FDF">
      <w:pPr>
        <w:pStyle w:val="Standard"/>
        <w:rPr>
          <w:rFonts w:hint="eastAsia"/>
        </w:rPr>
      </w:pPr>
    </w:p>
    <w:p w14:paraId="7776768D" w14:textId="77777777" w:rsidR="00707FDF" w:rsidRDefault="00707FDF" w:rsidP="00707FDF">
      <w:pPr>
        <w:pStyle w:val="Standard"/>
        <w:rPr>
          <w:rFonts w:hint="eastAsia"/>
        </w:rPr>
      </w:pPr>
    </w:p>
    <w:p w14:paraId="16AF00C7" w14:textId="77777777" w:rsidR="00707FDF" w:rsidRDefault="00707FDF" w:rsidP="00707FDF">
      <w:pPr>
        <w:pStyle w:val="Standard"/>
        <w:rPr>
          <w:rFonts w:hint="eastAsia"/>
        </w:rPr>
      </w:pPr>
    </w:p>
    <w:p w14:paraId="52BD8804" w14:textId="77777777" w:rsidR="00707FDF" w:rsidRDefault="00707FDF" w:rsidP="00707FDF">
      <w:pPr>
        <w:pStyle w:val="Standard"/>
        <w:rPr>
          <w:rFonts w:hint="eastAsia"/>
        </w:rPr>
      </w:pPr>
    </w:p>
    <w:p w14:paraId="4C17E45C" w14:textId="77777777" w:rsidR="00707FDF" w:rsidRDefault="00707FDF" w:rsidP="00707FDF">
      <w:pPr>
        <w:pStyle w:val="Standard"/>
        <w:rPr>
          <w:rFonts w:hint="eastAsia"/>
        </w:rPr>
      </w:pPr>
    </w:p>
    <w:p w14:paraId="4BA06E45" w14:textId="77777777" w:rsidR="00707FDF" w:rsidRDefault="00707FDF" w:rsidP="00707FDF">
      <w:pPr>
        <w:pStyle w:val="Standard"/>
        <w:rPr>
          <w:rFonts w:hint="eastAsia"/>
        </w:rPr>
      </w:pPr>
    </w:p>
    <w:p w14:paraId="64B32687" w14:textId="77777777" w:rsidR="00707FDF" w:rsidRDefault="00707FDF" w:rsidP="00707FDF">
      <w:pPr>
        <w:pStyle w:val="Standard"/>
        <w:rPr>
          <w:rFonts w:hint="eastAsia"/>
        </w:rPr>
      </w:pPr>
    </w:p>
    <w:p w14:paraId="47DA0499" w14:textId="77777777" w:rsidR="00707FDF" w:rsidRDefault="00707FDF" w:rsidP="00707FDF">
      <w:pPr>
        <w:pStyle w:val="Standard"/>
        <w:rPr>
          <w:rFonts w:hint="eastAsia"/>
        </w:rPr>
      </w:pPr>
    </w:p>
    <w:p w14:paraId="11EF4F94" w14:textId="77777777" w:rsidR="00707FDF" w:rsidRDefault="00707FDF" w:rsidP="00707FDF">
      <w:pPr>
        <w:pStyle w:val="Standard"/>
        <w:rPr>
          <w:rFonts w:hint="eastAsia"/>
        </w:rPr>
      </w:pPr>
    </w:p>
    <w:p w14:paraId="24CCAD1F" w14:textId="77777777" w:rsidR="00707FDF" w:rsidRDefault="00707FDF" w:rsidP="00707FDF">
      <w:pPr>
        <w:pStyle w:val="Standard"/>
        <w:rPr>
          <w:rFonts w:hint="eastAsia"/>
        </w:rPr>
      </w:pPr>
    </w:p>
    <w:p w14:paraId="5B1A3542" w14:textId="77777777" w:rsidR="00707FDF" w:rsidRDefault="00707FDF" w:rsidP="00707FDF">
      <w:pPr>
        <w:pStyle w:val="Standard"/>
        <w:numPr>
          <w:ilvl w:val="0"/>
          <w:numId w:val="3"/>
        </w:numPr>
        <w:tabs>
          <w:tab w:val="left" w:pos="-321"/>
          <w:tab w:val="left" w:pos="568"/>
        </w:tabs>
        <w:ind w:left="0" w:firstLine="0"/>
        <w:rPr>
          <w:rFonts w:hint="eastAsia"/>
        </w:rPr>
      </w:pPr>
      <w:r>
        <w:t>Nazwa ulicy/miejsce – Wiejska</w:t>
      </w:r>
    </w:p>
    <w:p w14:paraId="177A0B42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C9211E"/>
        </w:rPr>
        <w:t xml:space="preserve">         </w:t>
      </w:r>
      <w:r>
        <w:t xml:space="preserve">Opis zadania – </w:t>
      </w:r>
      <w:r>
        <w:rPr>
          <w:color w:val="000000"/>
        </w:rPr>
        <w:t>Remont cząstkowy nawierzchni jezdni oraz miejscowe remonty chodników –</w:t>
      </w:r>
    </w:p>
    <w:p w14:paraId="400E9421" w14:textId="77777777" w:rsidR="00707FDF" w:rsidRDefault="00707FDF" w:rsidP="00707FDF">
      <w:pPr>
        <w:pStyle w:val="Standard"/>
        <w:rPr>
          <w:rFonts w:hint="eastAsia"/>
        </w:rPr>
      </w:pPr>
      <w:r>
        <w:rPr>
          <w:color w:val="000000"/>
        </w:rPr>
        <w:t xml:space="preserve">         </w:t>
      </w:r>
      <w:r>
        <w:t>Prace w trakcie realizacji.</w:t>
      </w:r>
    </w:p>
    <w:p w14:paraId="0A5595D3" w14:textId="77777777" w:rsidR="00707FDF" w:rsidRDefault="00707FDF" w:rsidP="00707FDF">
      <w:pPr>
        <w:pStyle w:val="Standard"/>
        <w:rPr>
          <w:rFonts w:hint="eastAsia"/>
        </w:rPr>
      </w:pPr>
    </w:p>
    <w:p w14:paraId="10617F58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1B49F99" wp14:editId="5422FF43">
            <wp:simplePos x="0" y="0"/>
            <wp:positionH relativeFrom="column">
              <wp:posOffset>320040</wp:posOffset>
            </wp:positionH>
            <wp:positionV relativeFrom="paragraph">
              <wp:posOffset>0</wp:posOffset>
            </wp:positionV>
            <wp:extent cx="5608080" cy="3430079"/>
            <wp:effectExtent l="0" t="0" r="0" b="0"/>
            <wp:wrapNone/>
            <wp:docPr id="1419913302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080" cy="343007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075F1595" w14:textId="77777777" w:rsidR="00707FDF" w:rsidRDefault="00707FDF" w:rsidP="00707FDF">
      <w:pPr>
        <w:pStyle w:val="Standard"/>
        <w:rPr>
          <w:rFonts w:hint="eastAsia"/>
        </w:rPr>
      </w:pPr>
    </w:p>
    <w:p w14:paraId="65CBBAF6" w14:textId="77777777" w:rsidR="00707FDF" w:rsidRDefault="00707FDF" w:rsidP="00707FDF">
      <w:pPr>
        <w:pStyle w:val="Standard"/>
        <w:rPr>
          <w:rFonts w:hint="eastAsia"/>
        </w:rPr>
      </w:pPr>
    </w:p>
    <w:p w14:paraId="53D0544B" w14:textId="77777777" w:rsidR="00707FDF" w:rsidRDefault="00707FDF" w:rsidP="00707FDF">
      <w:pPr>
        <w:pStyle w:val="Standard"/>
        <w:rPr>
          <w:rFonts w:hint="eastAsia"/>
        </w:rPr>
      </w:pPr>
    </w:p>
    <w:p w14:paraId="7A3EB4C8" w14:textId="77777777" w:rsidR="00707FDF" w:rsidRDefault="00707FDF" w:rsidP="00707FDF">
      <w:pPr>
        <w:pStyle w:val="Standard"/>
        <w:rPr>
          <w:rFonts w:hint="eastAsia"/>
        </w:rPr>
      </w:pPr>
    </w:p>
    <w:p w14:paraId="52AA604E" w14:textId="77777777" w:rsidR="00707FDF" w:rsidRDefault="00707FDF" w:rsidP="00707FDF">
      <w:pPr>
        <w:pStyle w:val="Standard"/>
        <w:rPr>
          <w:rFonts w:hint="eastAsia"/>
        </w:rPr>
      </w:pPr>
    </w:p>
    <w:p w14:paraId="6D3D6FB8" w14:textId="77777777" w:rsidR="00707FDF" w:rsidRDefault="00707FDF" w:rsidP="00707FDF">
      <w:pPr>
        <w:pStyle w:val="Standard"/>
        <w:rPr>
          <w:rFonts w:hint="eastAsia"/>
        </w:rPr>
      </w:pPr>
    </w:p>
    <w:p w14:paraId="68F3C872" w14:textId="77777777" w:rsidR="00707FDF" w:rsidRDefault="00707FDF" w:rsidP="00707FDF">
      <w:pPr>
        <w:pStyle w:val="Standard"/>
        <w:rPr>
          <w:rFonts w:hint="eastAsia"/>
        </w:rPr>
      </w:pPr>
    </w:p>
    <w:p w14:paraId="6B5DBF1D" w14:textId="77777777" w:rsidR="00707FDF" w:rsidRDefault="00707FDF" w:rsidP="00707FDF">
      <w:pPr>
        <w:pStyle w:val="Standard"/>
        <w:rPr>
          <w:rFonts w:hint="eastAsia"/>
        </w:rPr>
      </w:pPr>
    </w:p>
    <w:p w14:paraId="0679A57D" w14:textId="77777777" w:rsidR="00707FDF" w:rsidRDefault="00707FDF" w:rsidP="00707FDF">
      <w:pPr>
        <w:pStyle w:val="Standard"/>
        <w:rPr>
          <w:rFonts w:hint="eastAsia"/>
        </w:rPr>
      </w:pPr>
    </w:p>
    <w:p w14:paraId="03CE59E5" w14:textId="77777777" w:rsidR="00707FDF" w:rsidRDefault="00707FDF" w:rsidP="00707FDF">
      <w:pPr>
        <w:pStyle w:val="Standard"/>
        <w:rPr>
          <w:rFonts w:hint="eastAsia"/>
        </w:rPr>
      </w:pPr>
    </w:p>
    <w:p w14:paraId="1E5B637C" w14:textId="77777777" w:rsidR="00707FDF" w:rsidRDefault="00707FDF" w:rsidP="00707FDF">
      <w:pPr>
        <w:pStyle w:val="Standard"/>
        <w:rPr>
          <w:rFonts w:hint="eastAsia"/>
        </w:rPr>
      </w:pPr>
    </w:p>
    <w:p w14:paraId="330455DA" w14:textId="77777777" w:rsidR="00707FDF" w:rsidRDefault="00707FDF" w:rsidP="00707FDF">
      <w:pPr>
        <w:pStyle w:val="Standard"/>
        <w:rPr>
          <w:rFonts w:hint="eastAsia"/>
        </w:rPr>
      </w:pPr>
    </w:p>
    <w:p w14:paraId="485E62D0" w14:textId="77777777" w:rsidR="00707FDF" w:rsidRDefault="00707FDF" w:rsidP="00707FDF">
      <w:pPr>
        <w:pStyle w:val="Standard"/>
        <w:rPr>
          <w:rFonts w:hint="eastAsia"/>
        </w:rPr>
      </w:pPr>
    </w:p>
    <w:p w14:paraId="68019E80" w14:textId="77777777" w:rsidR="00707FDF" w:rsidRDefault="00707FDF" w:rsidP="00707FDF">
      <w:pPr>
        <w:pStyle w:val="Standard"/>
        <w:rPr>
          <w:rFonts w:hint="eastAsia"/>
        </w:rPr>
      </w:pPr>
    </w:p>
    <w:p w14:paraId="212A85A5" w14:textId="77777777" w:rsidR="00707FDF" w:rsidRDefault="00707FDF" w:rsidP="00707FDF">
      <w:pPr>
        <w:pStyle w:val="Standard"/>
        <w:rPr>
          <w:rFonts w:hint="eastAsia"/>
        </w:rPr>
      </w:pPr>
    </w:p>
    <w:p w14:paraId="7755C90E" w14:textId="77777777" w:rsidR="00707FDF" w:rsidRDefault="00707FDF" w:rsidP="00707FDF">
      <w:pPr>
        <w:pStyle w:val="Standard"/>
        <w:rPr>
          <w:rFonts w:hint="eastAsia"/>
        </w:rPr>
      </w:pPr>
    </w:p>
    <w:p w14:paraId="310F0E2E" w14:textId="77777777" w:rsidR="00707FDF" w:rsidRDefault="00707FDF" w:rsidP="00707FDF">
      <w:pPr>
        <w:pStyle w:val="Standard"/>
        <w:rPr>
          <w:rFonts w:hint="eastAsia"/>
        </w:rPr>
      </w:pPr>
    </w:p>
    <w:p w14:paraId="299FCA5D" w14:textId="77777777" w:rsidR="00707FDF" w:rsidRDefault="00707FDF" w:rsidP="00707FDF">
      <w:pPr>
        <w:pStyle w:val="Standard"/>
        <w:rPr>
          <w:rFonts w:hint="eastAsia"/>
        </w:rPr>
      </w:pPr>
    </w:p>
    <w:p w14:paraId="7223087B" w14:textId="77777777" w:rsidR="00707FDF" w:rsidRDefault="00707FDF" w:rsidP="00707FDF">
      <w:pPr>
        <w:pStyle w:val="Standard"/>
        <w:rPr>
          <w:rFonts w:hint="eastAsia"/>
        </w:rPr>
      </w:pPr>
    </w:p>
    <w:p w14:paraId="45094773" w14:textId="77777777" w:rsidR="00707FDF" w:rsidRDefault="00707FDF" w:rsidP="00707FDF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B131DC9" wp14:editId="1D07ED30">
            <wp:simplePos x="0" y="0"/>
            <wp:positionH relativeFrom="column">
              <wp:posOffset>334080</wp:posOffset>
            </wp:positionH>
            <wp:positionV relativeFrom="paragraph">
              <wp:posOffset>102240</wp:posOffset>
            </wp:positionV>
            <wp:extent cx="5608080" cy="3454560"/>
            <wp:effectExtent l="0" t="0" r="0" b="0"/>
            <wp:wrapNone/>
            <wp:docPr id="427536579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080" cy="34545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14:paraId="41945255" w14:textId="77777777" w:rsidR="00444A08" w:rsidRDefault="00444A08">
      <w:pPr>
        <w:pStyle w:val="Standard"/>
        <w:rPr>
          <w:rFonts w:hint="eastAsia"/>
        </w:rPr>
      </w:pPr>
    </w:p>
    <w:sectPr w:rsidR="00444A08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5481E" w14:textId="77777777" w:rsidR="00165361" w:rsidRDefault="00165361">
      <w:pPr>
        <w:rPr>
          <w:rFonts w:hint="eastAsia"/>
        </w:rPr>
      </w:pPr>
      <w:r>
        <w:separator/>
      </w:r>
    </w:p>
  </w:endnote>
  <w:endnote w:type="continuationSeparator" w:id="0">
    <w:p w14:paraId="12E0166D" w14:textId="77777777" w:rsidR="00165361" w:rsidRDefault="0016536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3272D" w14:textId="77777777" w:rsidR="00165361" w:rsidRDefault="00165361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65579DA" w14:textId="77777777" w:rsidR="00165361" w:rsidRDefault="0016536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10031"/>
    <w:multiLevelType w:val="multilevel"/>
    <w:tmpl w:val="08842558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57703156"/>
    <w:multiLevelType w:val="multilevel"/>
    <w:tmpl w:val="EFEAA31E"/>
    <w:lvl w:ilvl="0">
      <w:start w:val="1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69A65142"/>
    <w:multiLevelType w:val="multilevel"/>
    <w:tmpl w:val="4ADEA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322271991">
    <w:abstractNumId w:val="2"/>
  </w:num>
  <w:num w:numId="2" w16cid:durableId="157966523">
    <w:abstractNumId w:val="0"/>
  </w:num>
  <w:num w:numId="3" w16cid:durableId="556432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44A08"/>
    <w:rsid w:val="00165361"/>
    <w:rsid w:val="00444A08"/>
    <w:rsid w:val="00707FDF"/>
    <w:rsid w:val="00CF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5448C"/>
  <w15:docId w15:val="{771BCE2D-4DDD-4713-91CC-05B3CE5F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Zestawienie%20remont&#243;w%20bie&#380;&#261;cych.odt/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606</Words>
  <Characters>3640</Characters>
  <Application>Microsoft Office Word</Application>
  <DocSecurity>0</DocSecurity>
  <Lines>30</Lines>
  <Paragraphs>8</Paragraphs>
  <ScaleCrop>false</ScaleCrop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Patykiewicz</dc:creator>
  <cp:lastModifiedBy>Małgorzata Patykiewicz</cp:lastModifiedBy>
  <cp:revision>3</cp:revision>
  <dcterms:created xsi:type="dcterms:W3CDTF">2023-12-06T07:51:00Z</dcterms:created>
  <dcterms:modified xsi:type="dcterms:W3CDTF">2023-12-06T07:53:00Z</dcterms:modified>
</cp:coreProperties>
</file>